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.xml" ContentType="application/vnd.openxmlformats-officedocument.wordprocessingml.footer+xml"/>
  <Override PartName="/word/header13.xml" ContentType="application/vnd.openxmlformats-officedocument.wordprocessingml.header+xml"/>
  <Override PartName="/word/footer2.xml" ContentType="application/vnd.openxmlformats-officedocument.wordprocessingml.footer+xml"/>
  <Override PartName="/word/header14.xml" ContentType="application/vnd.openxmlformats-officedocument.wordprocessingml.header+xml"/>
  <Override PartName="/word/footer3.xml" ContentType="application/vnd.openxmlformats-officedocument.wordprocessingml.footer+xml"/>
  <Override PartName="/word/header15.xml" ContentType="application/vnd.openxmlformats-officedocument.wordprocessingml.header+xml"/>
  <Override PartName="/word/footer4.xml" ContentType="application/vnd.openxmlformats-officedocument.wordprocessingml.footer+xml"/>
  <Override PartName="/word/header16.xml" ContentType="application/vnd.openxmlformats-officedocument.wordprocessingml.header+xml"/>
  <Override PartName="/word/footer5.xml" ContentType="application/vnd.openxmlformats-officedocument.wordprocessingml.foot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7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375" w:rsidRDefault="00852A94" w:rsidP="004B6B55">
      <w:pPr>
        <w:pStyle w:val="Curso"/>
        <w:spacing w:before="2600" w:after="2600" w:line="240" w:lineRule="auto"/>
        <w:rPr>
          <w:rFonts w:ascii="Arial" w:hAnsi="Arial"/>
          <w:b w:val="0"/>
          <w:caps w:val="0"/>
          <w:sz w:val="40"/>
          <w:szCs w:val="40"/>
        </w:rPr>
      </w:pPr>
      <w:r>
        <w:rPr>
          <w:rFonts w:ascii="Arial" w:hAnsi="Arial"/>
          <w:b w:val="0"/>
          <w:caps w:val="0"/>
          <w:sz w:val="40"/>
          <w:szCs w:val="40"/>
        </w:rPr>
        <w:fldChar w:fldCharType="begin">
          <w:ffData>
            <w:name w:val="Texto7"/>
            <w:enabled/>
            <w:calcOnExit w:val="0"/>
            <w:statusText w:type="text" w:val="Digitar o nome do autor do documento."/>
            <w:textInput>
              <w:default w:val="DIGITAR O NOME DO AUTOR"/>
              <w:format w:val="Maiúsculas"/>
            </w:textInput>
          </w:ffData>
        </w:fldChar>
      </w:r>
      <w:bookmarkStart w:id="0" w:name="Texto7"/>
      <w:r>
        <w:rPr>
          <w:rFonts w:ascii="Arial" w:hAnsi="Arial"/>
          <w:b w:val="0"/>
          <w:caps w:val="0"/>
          <w:sz w:val="40"/>
          <w:szCs w:val="40"/>
        </w:rPr>
        <w:instrText xml:space="preserve"> FORMTEXT </w:instrText>
      </w:r>
      <w:r>
        <w:rPr>
          <w:rFonts w:ascii="Arial" w:hAnsi="Arial"/>
          <w:b w:val="0"/>
          <w:caps w:val="0"/>
          <w:sz w:val="40"/>
          <w:szCs w:val="40"/>
        </w:rPr>
      </w:r>
      <w:r>
        <w:rPr>
          <w:rFonts w:ascii="Arial" w:hAnsi="Arial"/>
          <w:b w:val="0"/>
          <w:caps w:val="0"/>
          <w:sz w:val="40"/>
          <w:szCs w:val="40"/>
        </w:rPr>
        <w:fldChar w:fldCharType="separate"/>
      </w:r>
      <w:r w:rsidR="00E70874">
        <w:rPr>
          <w:rFonts w:ascii="Arial" w:hAnsi="Arial"/>
          <w:b w:val="0"/>
          <w:caps w:val="0"/>
          <w:noProof/>
          <w:sz w:val="40"/>
          <w:szCs w:val="40"/>
        </w:rPr>
        <w:t>DIGITAR O NOME DO AUTOR</w:t>
      </w:r>
      <w:r>
        <w:rPr>
          <w:rFonts w:ascii="Arial" w:hAnsi="Arial"/>
          <w:b w:val="0"/>
          <w:caps w:val="0"/>
          <w:sz w:val="40"/>
          <w:szCs w:val="40"/>
        </w:rPr>
        <w:fldChar w:fldCharType="end"/>
      </w:r>
      <w:bookmarkEnd w:id="0"/>
    </w:p>
    <w:p w:rsidR="00400281" w:rsidRPr="00244AF5" w:rsidRDefault="002C3567" w:rsidP="004B6B55">
      <w:pPr>
        <w:pStyle w:val="Curso"/>
        <w:spacing w:before="2600" w:after="2600" w:line="240" w:lineRule="auto"/>
        <w:rPr>
          <w:rFonts w:ascii="Arial" w:hAnsi="Arial"/>
          <w:b w:val="0"/>
          <w:caps w:val="0"/>
          <w:sz w:val="48"/>
          <w:szCs w:val="48"/>
        </w:rPr>
      </w:pPr>
      <w:r>
        <w:rPr>
          <w:rFonts w:ascii="Arial" w:hAnsi="Arial"/>
          <w:b w:val="0"/>
          <w:caps w:val="0"/>
          <w:sz w:val="48"/>
          <w:szCs w:val="48"/>
        </w:rPr>
        <w:fldChar w:fldCharType="begin">
          <w:ffData>
            <w:name w:val="Texto1"/>
            <w:enabled/>
            <w:calcOnExit w:val="0"/>
            <w:helpText w:type="text" w:val="Digitar o título do trabalho."/>
            <w:statusText w:type="text" w:val="Digitar o título e sub-título do trabalho. Sugere-se ter máximo 20 palavras."/>
            <w:textInput>
              <w:default w:val="DIGIRAR TÍTULO DO TRABALHO"/>
              <w:format w:val="Maiúsculas"/>
            </w:textInput>
          </w:ffData>
        </w:fldChar>
      </w:r>
      <w:bookmarkStart w:id="1" w:name="Texto1"/>
      <w:r w:rsidRPr="00D43AE3">
        <w:rPr>
          <w:rFonts w:ascii="Arial" w:hAnsi="Arial"/>
          <w:b w:val="0"/>
          <w:caps w:val="0"/>
          <w:sz w:val="48"/>
          <w:szCs w:val="48"/>
        </w:rPr>
        <w:instrText xml:space="preserve"> FORMTEXT </w:instrText>
      </w:r>
      <w:r>
        <w:rPr>
          <w:rFonts w:ascii="Arial" w:hAnsi="Arial"/>
          <w:b w:val="0"/>
          <w:caps w:val="0"/>
          <w:sz w:val="48"/>
          <w:szCs w:val="48"/>
        </w:rPr>
      </w:r>
      <w:r>
        <w:rPr>
          <w:rFonts w:ascii="Arial" w:hAnsi="Arial"/>
          <w:b w:val="0"/>
          <w:caps w:val="0"/>
          <w:sz w:val="48"/>
          <w:szCs w:val="48"/>
        </w:rPr>
        <w:fldChar w:fldCharType="separate"/>
      </w:r>
      <w:r w:rsidR="00852A94">
        <w:rPr>
          <w:rFonts w:ascii="Arial" w:hAnsi="Arial"/>
          <w:b w:val="0"/>
          <w:caps w:val="0"/>
          <w:noProof/>
          <w:sz w:val="48"/>
          <w:szCs w:val="48"/>
        </w:rPr>
        <w:t>DIGITAR O TÍTULO DO TRABALHO</w:t>
      </w:r>
      <w:r>
        <w:rPr>
          <w:rFonts w:ascii="Arial" w:hAnsi="Arial"/>
          <w:b w:val="0"/>
          <w:caps w:val="0"/>
          <w:sz w:val="48"/>
          <w:szCs w:val="48"/>
        </w:rPr>
        <w:fldChar w:fldCharType="end"/>
      </w:r>
      <w:bookmarkEnd w:id="1"/>
    </w:p>
    <w:p w:rsidR="009A18E7" w:rsidRPr="005B45AF" w:rsidRDefault="009A18E7" w:rsidP="00FF557F">
      <w:pPr>
        <w:pStyle w:val="Estilo12ptCentralizadoAntes144ptDepoisde30pt"/>
        <w:spacing w:before="0" w:after="360"/>
        <w:rPr>
          <w:rFonts w:ascii="Arial" w:hAnsi="Arial" w:cs="Arial"/>
        </w:rPr>
      </w:pPr>
      <w:r w:rsidRPr="005B45AF">
        <w:rPr>
          <w:rFonts w:ascii="Arial" w:hAnsi="Arial" w:cs="Arial"/>
        </w:rPr>
        <w:t>Passo Fundo</w:t>
      </w:r>
    </w:p>
    <w:p w:rsidR="009A18E7" w:rsidRPr="009A0EEB" w:rsidRDefault="009A18E7" w:rsidP="002C3567">
      <w:pPr>
        <w:spacing w:before="120"/>
        <w:jc w:val="center"/>
      </w:pPr>
      <w:r w:rsidRPr="005B45AF">
        <w:rPr>
          <w:rFonts w:ascii="Arial" w:hAnsi="Arial" w:cs="Arial"/>
        </w:rPr>
        <w:fldChar w:fldCharType="begin"/>
      </w:r>
      <w:r w:rsidRPr="005B45AF">
        <w:rPr>
          <w:rFonts w:ascii="Arial" w:hAnsi="Arial" w:cs="Arial"/>
        </w:rPr>
        <w:instrText xml:space="preserve"> TIME  \@ "yyyy" </w:instrText>
      </w:r>
      <w:r w:rsidRPr="005B45AF">
        <w:rPr>
          <w:rFonts w:ascii="Arial" w:hAnsi="Arial" w:cs="Arial"/>
        </w:rPr>
        <w:fldChar w:fldCharType="separate"/>
      </w:r>
      <w:r w:rsidR="00691F7A">
        <w:rPr>
          <w:rFonts w:ascii="Arial" w:hAnsi="Arial" w:cs="Arial"/>
          <w:noProof/>
        </w:rPr>
        <w:t>2022</w:t>
      </w:r>
      <w:r w:rsidRPr="005B45AF">
        <w:rPr>
          <w:rFonts w:ascii="Arial" w:hAnsi="Arial" w:cs="Arial"/>
        </w:rPr>
        <w:fldChar w:fldCharType="end"/>
      </w:r>
    </w:p>
    <w:p w:rsidR="003A6CD5" w:rsidRPr="00D80E89" w:rsidRDefault="003A6CD5" w:rsidP="00D80E89">
      <w:pPr>
        <w:pStyle w:val="ppgEHQUEBRADESECAO"/>
      </w:pPr>
    </w:p>
    <w:p w:rsidR="004B6B55" w:rsidRPr="00D80E89" w:rsidRDefault="004B6B55" w:rsidP="00D80E89">
      <w:pPr>
        <w:pStyle w:val="ppgEHQUEBRADESECAO"/>
        <w:sectPr w:rsidR="004B6B55" w:rsidRPr="00D80E89" w:rsidSect="004B6B55">
          <w:headerReference w:type="first" r:id="rId8"/>
          <w:pgSz w:w="11907" w:h="16840" w:code="9"/>
          <w:pgMar w:top="2116" w:right="1701" w:bottom="1418" w:left="1701" w:header="720" w:footer="720" w:gutter="0"/>
          <w:cols w:space="720"/>
          <w:titlePg/>
        </w:sectPr>
      </w:pPr>
    </w:p>
    <w:p w:rsidR="005B45AF" w:rsidRPr="00CE079E" w:rsidRDefault="005B45AF" w:rsidP="00CE079E">
      <w:pPr>
        <w:pStyle w:val="Universidade"/>
        <w:spacing w:before="120" w:after="120" w:line="240" w:lineRule="auto"/>
        <w:rPr>
          <w:rFonts w:ascii="Arial" w:hAnsi="Arial" w:cs="Arial"/>
          <w:b w:val="0"/>
          <w:bCs w:val="0"/>
          <w:sz w:val="24"/>
          <w:szCs w:val="24"/>
        </w:rPr>
      </w:pPr>
      <w:r w:rsidRPr="00CE079E">
        <w:rPr>
          <w:rFonts w:ascii="Arial" w:hAnsi="Arial" w:cs="Arial"/>
          <w:b w:val="0"/>
          <w:bCs w:val="0"/>
          <w:sz w:val="24"/>
          <w:szCs w:val="24"/>
        </w:rPr>
        <w:lastRenderedPageBreak/>
        <w:t>UNIVERSIDADE DE PASSO FUNDO</w:t>
      </w:r>
    </w:p>
    <w:p w:rsidR="005B45AF" w:rsidRPr="00CE079E" w:rsidRDefault="00013B5C" w:rsidP="005B45AF">
      <w:pPr>
        <w:pStyle w:val="Universidade"/>
        <w:spacing w:before="120" w:after="120" w:line="240" w:lineRule="auto"/>
        <w:rPr>
          <w:rFonts w:ascii="Arial" w:hAnsi="Arial" w:cs="Arial"/>
          <w:b w:val="0"/>
          <w:bCs w:val="0"/>
          <w:sz w:val="24"/>
          <w:szCs w:val="24"/>
        </w:rPr>
      </w:pPr>
      <w:r w:rsidRPr="00622A6E">
        <w:rPr>
          <w:rFonts w:ascii="Arial" w:hAnsi="Arial" w:cs="Arial"/>
          <w:b w:val="0"/>
          <w:bCs w:val="0"/>
          <w:sz w:val="24"/>
          <w:szCs w:val="24"/>
          <w:highlight w:val="yellow"/>
        </w:rPr>
        <w:t>INSTITUTO DA SAÚDE</w:t>
      </w:r>
    </w:p>
    <w:p w:rsidR="005B45AF" w:rsidRDefault="005B45AF" w:rsidP="005B45AF">
      <w:pPr>
        <w:pStyle w:val="Curso"/>
        <w:spacing w:before="120" w:after="120" w:line="240" w:lineRule="auto"/>
        <w:rPr>
          <w:rFonts w:ascii="Arial" w:hAnsi="Arial"/>
          <w:b w:val="0"/>
        </w:rPr>
      </w:pPr>
      <w:r w:rsidRPr="00CE079E">
        <w:rPr>
          <w:rFonts w:ascii="Arial" w:hAnsi="Arial"/>
          <w:b w:val="0"/>
        </w:rPr>
        <w:t>PROGRAMA DE PÓS-GRADUAÇÃO EM ENVELHE</w:t>
      </w:r>
      <w:r w:rsidR="006270FD">
        <w:rPr>
          <w:rFonts w:ascii="Arial" w:hAnsi="Arial"/>
          <w:b w:val="0"/>
        </w:rPr>
        <w:t>C</w:t>
      </w:r>
      <w:r w:rsidRPr="00CE079E">
        <w:rPr>
          <w:rFonts w:ascii="Arial" w:hAnsi="Arial"/>
          <w:b w:val="0"/>
        </w:rPr>
        <w:t>IMENTO HUMANO</w:t>
      </w:r>
    </w:p>
    <w:p w:rsidR="009A18E7" w:rsidRPr="00914222" w:rsidRDefault="00852A94" w:rsidP="00EC29F6">
      <w:pPr>
        <w:pStyle w:val="Curso"/>
        <w:spacing w:before="1600" w:line="240" w:lineRule="auto"/>
        <w:rPr>
          <w:rFonts w:ascii="Arial" w:hAnsi="Arial"/>
          <w:b w:val="0"/>
        </w:rPr>
      </w:pPr>
      <w:r>
        <w:rPr>
          <w:rFonts w:ascii="Arial" w:hAnsi="Arial"/>
          <w:b w:val="0"/>
          <w:caps w:val="0"/>
        </w:rPr>
        <w:fldChar w:fldCharType="begin">
          <w:ffData>
            <w:name w:val=""/>
            <w:enabled/>
            <w:calcOnExit w:val="0"/>
            <w:statusText w:type="text" w:val="Digitar o nome do autor do documento."/>
            <w:textInput>
              <w:default w:val="DIGITAR O NOME DO AUTOR"/>
              <w:format w:val="Maiúsculas"/>
            </w:textInput>
          </w:ffData>
        </w:fldChar>
      </w:r>
      <w:r>
        <w:rPr>
          <w:rFonts w:ascii="Arial" w:hAnsi="Arial"/>
          <w:b w:val="0"/>
          <w:caps w:val="0"/>
        </w:rPr>
        <w:instrText xml:space="preserve"> FORMTEXT </w:instrText>
      </w:r>
      <w:r>
        <w:rPr>
          <w:rFonts w:ascii="Arial" w:hAnsi="Arial"/>
          <w:b w:val="0"/>
          <w:caps w:val="0"/>
        </w:rPr>
      </w:r>
      <w:r>
        <w:rPr>
          <w:rFonts w:ascii="Arial" w:hAnsi="Arial"/>
          <w:b w:val="0"/>
          <w:caps w:val="0"/>
        </w:rPr>
        <w:fldChar w:fldCharType="separate"/>
      </w:r>
      <w:r>
        <w:rPr>
          <w:rFonts w:ascii="Arial" w:hAnsi="Arial"/>
          <w:b w:val="0"/>
          <w:caps w:val="0"/>
          <w:noProof/>
        </w:rPr>
        <w:t>DIGITAR O NOME DO AUTOR</w:t>
      </w:r>
      <w:r>
        <w:rPr>
          <w:rFonts w:ascii="Arial" w:hAnsi="Arial"/>
          <w:b w:val="0"/>
          <w:caps w:val="0"/>
        </w:rPr>
        <w:fldChar w:fldCharType="end"/>
      </w:r>
    </w:p>
    <w:p w:rsidR="00461EC1" w:rsidRPr="00461EC1" w:rsidRDefault="00FF557F" w:rsidP="00D62DD2">
      <w:pPr>
        <w:pStyle w:val="Curso"/>
        <w:spacing w:before="1800" w:after="1800" w:line="240" w:lineRule="auto"/>
        <w:rPr>
          <w:rFonts w:ascii="Arial" w:hAnsi="Arial"/>
          <w:b w:val="0"/>
          <w:caps w:val="0"/>
        </w:rPr>
      </w:pPr>
      <w:r>
        <w:rPr>
          <w:rFonts w:ascii="Arial" w:hAnsi="Arial"/>
          <w:b w:val="0"/>
          <w:caps w:val="0"/>
        </w:rPr>
        <w:fldChar w:fldCharType="begin">
          <w:ffData>
            <w:name w:val=""/>
            <w:enabled/>
            <w:calcOnExit w:val="0"/>
            <w:helpText w:type="text" w:val="Digitar o título do trabalho."/>
            <w:statusText w:type="text" w:val="Digitar o título e sub-título do trabalho. Sugere-se ter máximo 20 palavras."/>
            <w:textInput>
              <w:default w:val="DIGITAR TÍTULO DO TRABALHO"/>
              <w:format w:val="Maiúsculas"/>
            </w:textInput>
          </w:ffData>
        </w:fldChar>
      </w:r>
      <w:r w:rsidRPr="00D62DD2">
        <w:rPr>
          <w:rFonts w:ascii="Arial" w:hAnsi="Arial"/>
          <w:b w:val="0"/>
          <w:caps w:val="0"/>
        </w:rPr>
        <w:instrText xml:space="preserve"> FORMTEXT </w:instrText>
      </w:r>
      <w:r>
        <w:rPr>
          <w:rFonts w:ascii="Arial" w:hAnsi="Arial"/>
          <w:b w:val="0"/>
          <w:caps w:val="0"/>
        </w:rPr>
      </w:r>
      <w:r>
        <w:rPr>
          <w:rFonts w:ascii="Arial" w:hAnsi="Arial"/>
          <w:b w:val="0"/>
          <w:caps w:val="0"/>
        </w:rPr>
        <w:fldChar w:fldCharType="separate"/>
      </w:r>
      <w:r>
        <w:rPr>
          <w:rFonts w:ascii="Arial" w:hAnsi="Arial"/>
          <w:b w:val="0"/>
          <w:caps w:val="0"/>
          <w:noProof/>
        </w:rPr>
        <w:t>DIGITAR TÍTULO DO TRABALHO</w:t>
      </w:r>
      <w:r>
        <w:rPr>
          <w:rFonts w:ascii="Arial" w:hAnsi="Arial"/>
          <w:b w:val="0"/>
          <w:caps w:val="0"/>
        </w:rPr>
        <w:fldChar w:fldCharType="end"/>
      </w:r>
    </w:p>
    <w:p w:rsidR="009A5A46" w:rsidRPr="005B45AF" w:rsidRDefault="00D8632C" w:rsidP="002C3567">
      <w:pPr>
        <w:spacing w:before="1600" w:after="1600"/>
        <w:ind w:left="3402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5"/>
            <w:enabled/>
            <w:calcOnExit w:val="0"/>
            <w:statusText w:type="text" w:val="Campo de descrição do tipo de documento elaborado, conforme NBR 14724 ou  NBR 15287."/>
            <w:textInput>
              <w:default w:val="Digitar &quot;Projeto de pesquisa apresentado&quot;, &quot;Dissertação apresentada&quot; ou &quot;Tese apresentada&quot;"/>
              <w:format w:val="Iniciais maiúsculas"/>
            </w:textInput>
          </w:ffData>
        </w:fldChar>
      </w:r>
      <w:bookmarkStart w:id="2" w:name="Texto5"/>
      <w:r w:rsidRPr="009A18E7"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Digitar "Projeto de pesquisa apresentado", "Dissertação apresentada" ou "Tese apresentada"</w:t>
      </w:r>
      <w:r>
        <w:rPr>
          <w:rFonts w:ascii="Arial" w:hAnsi="Arial" w:cs="Arial"/>
        </w:rPr>
        <w:fldChar w:fldCharType="end"/>
      </w:r>
      <w:bookmarkEnd w:id="2"/>
      <w:r w:rsidR="009B20E8">
        <w:rPr>
          <w:rFonts w:ascii="Arial" w:hAnsi="Arial" w:cs="Arial"/>
        </w:rPr>
        <w:t xml:space="preserve"> </w:t>
      </w:r>
      <w:r w:rsidR="00597272" w:rsidRPr="005B45AF">
        <w:rPr>
          <w:rFonts w:ascii="Arial" w:hAnsi="Arial" w:cs="Arial"/>
        </w:rPr>
        <w:t>como requisito para obtenção d</w:t>
      </w:r>
      <w:r w:rsidR="00330B7B">
        <w:rPr>
          <w:rFonts w:ascii="Arial" w:hAnsi="Arial" w:cs="Arial"/>
        </w:rPr>
        <w:t>o</w:t>
      </w:r>
      <w:r w:rsidR="00597272" w:rsidRPr="005B45AF">
        <w:rPr>
          <w:rFonts w:ascii="Arial" w:hAnsi="Arial" w:cs="Arial"/>
        </w:rPr>
        <w:t xml:space="preserve"> título de </w:t>
      </w:r>
      <w:r w:rsidR="00244AF5">
        <w:rPr>
          <w:rFonts w:ascii="Arial" w:hAnsi="Arial" w:cs="Arial"/>
        </w:rPr>
        <w:fldChar w:fldCharType="begin">
          <w:ffData>
            <w:name w:val="Texto6"/>
            <w:enabled/>
            <w:calcOnExit w:val="0"/>
            <w:statusText w:type="text" w:val="Descrição do título."/>
            <w:textInput>
              <w:default w:val="Digitar &quot;Mestre&quot; ou &quot;Doutor&quot;"/>
              <w:format w:val="Iniciais maiúsculas"/>
            </w:textInput>
          </w:ffData>
        </w:fldChar>
      </w:r>
      <w:bookmarkStart w:id="3" w:name="Texto6"/>
      <w:r w:rsidR="00244AF5" w:rsidRPr="00D62DD2">
        <w:rPr>
          <w:rFonts w:ascii="Arial" w:hAnsi="Arial" w:cs="Arial"/>
        </w:rPr>
        <w:instrText xml:space="preserve"> FORMTEXT </w:instrText>
      </w:r>
      <w:r w:rsidR="00244AF5">
        <w:rPr>
          <w:rFonts w:ascii="Arial" w:hAnsi="Arial" w:cs="Arial"/>
        </w:rPr>
      </w:r>
      <w:r w:rsidR="00244AF5">
        <w:rPr>
          <w:rFonts w:ascii="Arial" w:hAnsi="Arial" w:cs="Arial"/>
        </w:rPr>
        <w:fldChar w:fldCharType="separate"/>
      </w:r>
      <w:r w:rsidR="00244AF5">
        <w:rPr>
          <w:rFonts w:ascii="Arial" w:hAnsi="Arial" w:cs="Arial"/>
          <w:noProof/>
        </w:rPr>
        <w:t>Digitar "Mestre" ou "Doutor"</w:t>
      </w:r>
      <w:r w:rsidR="00244AF5">
        <w:rPr>
          <w:rFonts w:ascii="Arial" w:hAnsi="Arial" w:cs="Arial"/>
        </w:rPr>
        <w:fldChar w:fldCharType="end"/>
      </w:r>
      <w:bookmarkEnd w:id="3"/>
      <w:r w:rsidR="00597272" w:rsidRPr="005B45AF">
        <w:rPr>
          <w:rFonts w:ascii="Arial" w:hAnsi="Arial" w:cs="Arial"/>
        </w:rPr>
        <w:t xml:space="preserve"> </w:t>
      </w:r>
      <w:r w:rsidR="00206749">
        <w:rPr>
          <w:rFonts w:ascii="Arial" w:hAnsi="Arial" w:cs="Arial"/>
        </w:rPr>
        <w:t xml:space="preserve">em </w:t>
      </w:r>
      <w:r w:rsidR="00D62DD2">
        <w:rPr>
          <w:rFonts w:ascii="Arial" w:hAnsi="Arial" w:cs="Arial"/>
        </w:rPr>
        <w:t>Envelhecimento Humano</w:t>
      </w:r>
      <w:r w:rsidR="00206749">
        <w:rPr>
          <w:rFonts w:ascii="Arial" w:hAnsi="Arial" w:cs="Arial"/>
        </w:rPr>
        <w:t>,</w:t>
      </w:r>
      <w:r w:rsidR="009A5A46" w:rsidRPr="005B45AF">
        <w:rPr>
          <w:rFonts w:ascii="Arial" w:hAnsi="Arial" w:cs="Arial"/>
        </w:rPr>
        <w:t xml:space="preserve"> </w:t>
      </w:r>
      <w:r w:rsidR="009A5A46" w:rsidRPr="00622A6E">
        <w:rPr>
          <w:rFonts w:ascii="Arial" w:hAnsi="Arial" w:cs="Arial"/>
          <w:highlight w:val="yellow"/>
        </w:rPr>
        <w:t>d</w:t>
      </w:r>
      <w:r w:rsidR="00013B5C" w:rsidRPr="00622A6E">
        <w:rPr>
          <w:rFonts w:ascii="Arial" w:hAnsi="Arial" w:cs="Arial"/>
          <w:highlight w:val="yellow"/>
        </w:rPr>
        <w:t>o</w:t>
      </w:r>
      <w:r w:rsidR="009A5A46" w:rsidRPr="00622A6E">
        <w:rPr>
          <w:rFonts w:ascii="Arial" w:hAnsi="Arial" w:cs="Arial"/>
          <w:highlight w:val="yellow"/>
        </w:rPr>
        <w:t xml:space="preserve"> </w:t>
      </w:r>
      <w:r w:rsidR="00013B5C" w:rsidRPr="00622A6E">
        <w:rPr>
          <w:rFonts w:ascii="Arial" w:hAnsi="Arial" w:cs="Arial"/>
          <w:highlight w:val="yellow"/>
        </w:rPr>
        <w:t>Instituto da Saúde</w:t>
      </w:r>
      <w:r w:rsidR="00206749">
        <w:rPr>
          <w:rFonts w:ascii="Arial" w:hAnsi="Arial" w:cs="Arial"/>
        </w:rPr>
        <w:t>,</w:t>
      </w:r>
      <w:r w:rsidR="009A5A46" w:rsidRPr="005B45AF">
        <w:rPr>
          <w:rFonts w:ascii="Arial" w:hAnsi="Arial" w:cs="Arial"/>
        </w:rPr>
        <w:t xml:space="preserve"> da Universidade de Passo Fundo</w:t>
      </w:r>
      <w:r w:rsidR="00597272">
        <w:rPr>
          <w:rFonts w:ascii="Arial" w:hAnsi="Arial" w:cs="Arial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098"/>
      </w:tblGrid>
      <w:tr w:rsidR="00317EFE" w:rsidTr="00317EFE">
        <w:tc>
          <w:tcPr>
            <w:tcW w:w="3397" w:type="dxa"/>
          </w:tcPr>
          <w:bookmarkStart w:id="4" w:name="Orientador"/>
          <w:p w:rsidR="00317EFE" w:rsidRDefault="00D72BC6" w:rsidP="00317EFE">
            <w:pPr>
              <w:jc w:val="right"/>
              <w:rPr>
                <w:rFonts w:ascii="Arial" w:hAnsi="Arial" w:cs="Arial"/>
              </w:rPr>
            </w:pPr>
            <w:r w:rsidRPr="00D72BC6">
              <w:rPr>
                <w:rFonts w:ascii="Arial" w:hAnsi="Arial" w:cs="Arial"/>
                <w:color w:val="000000" w:themeColor="text1"/>
              </w:rPr>
              <w:fldChar w:fldCharType="begin"/>
            </w:r>
            <w:r w:rsidR="00E622DD">
              <w:rPr>
                <w:rFonts w:ascii="Arial" w:hAnsi="Arial" w:cs="Arial"/>
                <w:color w:val="000000" w:themeColor="text1"/>
              </w:rPr>
              <w:instrText>HYPERLINK  \l "Orientador" \o "Indique o nome do(a) orientador(a). Utilizar a prefixo Prof.(a) Dr.(a) antes do nome. Descrever formação, titulação e vínculo institucional."</w:instrText>
            </w:r>
            <w:r w:rsidRPr="00D72BC6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317EFE" w:rsidRPr="00D72BC6">
              <w:rPr>
                <w:rStyle w:val="Hyperlink"/>
                <w:rFonts w:ascii="Arial" w:hAnsi="Arial" w:cs="Arial"/>
                <w:color w:val="000000" w:themeColor="text1"/>
                <w:u w:val="none"/>
              </w:rPr>
              <w:t>Orientador</w:t>
            </w:r>
            <w:bookmarkEnd w:id="4"/>
            <w:r w:rsidRPr="00D72BC6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D72BC6">
              <w:rPr>
                <w:rFonts w:ascii="Arial" w:hAnsi="Arial" w:cs="Arial"/>
                <w:color w:val="000000" w:themeColor="text1"/>
              </w:rPr>
              <w:t>(</w:t>
            </w:r>
            <w:r>
              <w:rPr>
                <w:rFonts w:ascii="Arial" w:hAnsi="Arial" w:cs="Arial"/>
              </w:rPr>
              <w:t>a)</w:t>
            </w:r>
            <w:r w:rsidR="00317EFE" w:rsidRPr="005B45AF">
              <w:rPr>
                <w:rFonts w:ascii="Arial" w:hAnsi="Arial" w:cs="Arial"/>
              </w:rPr>
              <w:t>:</w:t>
            </w:r>
          </w:p>
        </w:tc>
        <w:tc>
          <w:tcPr>
            <w:tcW w:w="5098" w:type="dxa"/>
          </w:tcPr>
          <w:p w:rsidR="00317EFE" w:rsidRDefault="00D72BC6" w:rsidP="00317E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o3"/>
                  <w:enabled/>
                  <w:calcOnExit w:val="0"/>
                  <w:helpText w:type="text" w:val="Digitar o nome do(a) orientador(a) - Prof. Dr. Anastácio Galinácio."/>
                  <w:statusText w:type="text" w:val="Digitar o nome do(a) orientador(a), como por exemplo, Prof. Dr. Anastácio Brasil ou Profa. Dra. Pedra Roma."/>
                  <w:textInput>
                    <w:default w:val="Digitar O Nome Do(A) Orientador(A)"/>
                    <w:format w:val="1ª letra de cada pal. em maiúsc."/>
                  </w:textInput>
                </w:ffData>
              </w:fldChar>
            </w:r>
            <w:bookmarkStart w:id="5" w:name="Texto3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Digitar o nome do(a) orientador(a)</w:t>
            </w:r>
            <w:r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bookmarkStart w:id="6" w:name="Coorientador"/>
      <w:tr w:rsidR="00317EFE" w:rsidTr="00317EFE">
        <w:tc>
          <w:tcPr>
            <w:tcW w:w="3397" w:type="dxa"/>
          </w:tcPr>
          <w:p w:rsidR="00317EFE" w:rsidRDefault="00E622DD" w:rsidP="00317EFE">
            <w:pPr>
              <w:jc w:val="right"/>
              <w:rPr>
                <w:rFonts w:ascii="Arial" w:hAnsi="Arial" w:cs="Arial"/>
              </w:rPr>
            </w:pPr>
            <w:r w:rsidRPr="00E622DD">
              <w:rPr>
                <w:rFonts w:ascii="Arial" w:hAnsi="Arial" w:cs="Arial"/>
                <w:color w:val="000000" w:themeColor="text1"/>
              </w:rPr>
              <w:fldChar w:fldCharType="begin"/>
            </w:r>
            <w:r w:rsidRPr="00E622DD">
              <w:rPr>
                <w:rFonts w:ascii="Arial" w:hAnsi="Arial" w:cs="Arial"/>
                <w:color w:val="000000" w:themeColor="text1"/>
              </w:rPr>
              <w:instrText xml:space="preserve"> HYPERLINK  \l "Coorientador" \o "Indique o nome do(a) coorientador(a). Utilizar a prefixo Prof.(a) Dr.(a) antes do nome. Descrever formação, titulação e vínculo institucional. A formação do(a) mestrando(a)/doutorando(a), orientador(a) e coorientador(a) deve ser interdisciplinar." </w:instrText>
            </w:r>
            <w:r w:rsidRPr="00E622DD">
              <w:rPr>
                <w:rFonts w:ascii="Arial" w:hAnsi="Arial" w:cs="Arial"/>
                <w:color w:val="000000" w:themeColor="text1"/>
              </w:rPr>
              <w:fldChar w:fldCharType="separate"/>
            </w:r>
            <w:proofErr w:type="spellStart"/>
            <w:r w:rsidR="00317EFE" w:rsidRPr="00E622DD">
              <w:rPr>
                <w:rStyle w:val="Hyperlink"/>
                <w:rFonts w:ascii="Arial" w:hAnsi="Arial" w:cs="Arial"/>
                <w:color w:val="000000" w:themeColor="text1"/>
                <w:u w:val="none"/>
              </w:rPr>
              <w:t>Coorientador</w:t>
            </w:r>
            <w:bookmarkEnd w:id="6"/>
            <w:proofErr w:type="spellEnd"/>
            <w:r w:rsidRPr="00E622DD">
              <w:rPr>
                <w:rFonts w:ascii="Arial" w:hAnsi="Arial" w:cs="Arial"/>
                <w:color w:val="000000" w:themeColor="text1"/>
              </w:rPr>
              <w:fldChar w:fldCharType="end"/>
            </w:r>
            <w:r w:rsidR="00D72BC6" w:rsidRPr="00E622DD">
              <w:rPr>
                <w:rFonts w:ascii="Arial" w:hAnsi="Arial" w:cs="Arial"/>
                <w:color w:val="000000" w:themeColor="text1"/>
              </w:rPr>
              <w:t>(</w:t>
            </w:r>
            <w:r w:rsidR="00D72BC6">
              <w:rPr>
                <w:rFonts w:ascii="Arial" w:hAnsi="Arial" w:cs="Arial"/>
              </w:rPr>
              <w:t>a)</w:t>
            </w:r>
            <w:r w:rsidR="00317EFE" w:rsidRPr="005B45AF">
              <w:rPr>
                <w:rFonts w:ascii="Arial" w:hAnsi="Arial" w:cs="Arial"/>
              </w:rPr>
              <w:t>:</w:t>
            </w:r>
          </w:p>
        </w:tc>
        <w:tc>
          <w:tcPr>
            <w:tcW w:w="5098" w:type="dxa"/>
          </w:tcPr>
          <w:p w:rsidR="00317EFE" w:rsidRDefault="00D72BC6" w:rsidP="00317E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helpText w:type="text" w:val="Digitar o nome do(a) coorientador(a) - Profa. Dra. Pimenta da Forte."/>
                  <w:statusText w:type="text" w:val="Digitar o nome do(a) coorientador(a), como por exemplo, Prof. Dr. André Pomar ou Profa. Dra. Paula Silva."/>
                  <w:textInput>
                    <w:default w:val="Digitar O Nome Do(A) Coorientador(A)"/>
                    <w:format w:val="1ª letra de cada pal. em maiúsc.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Digitar o nome do(a) coorientador(a)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9A5A46" w:rsidRPr="005B45AF" w:rsidRDefault="009A5A46" w:rsidP="00EC29F6">
      <w:pPr>
        <w:pStyle w:val="Estilo12ptCentralizadoAntes144ptDepoisde30pt"/>
        <w:spacing w:before="1600" w:after="360"/>
        <w:rPr>
          <w:rFonts w:ascii="Arial" w:hAnsi="Arial" w:cs="Arial"/>
        </w:rPr>
      </w:pPr>
      <w:r w:rsidRPr="005B45AF">
        <w:rPr>
          <w:rFonts w:ascii="Arial" w:hAnsi="Arial" w:cs="Arial"/>
        </w:rPr>
        <w:t>Passo Fundo</w:t>
      </w:r>
    </w:p>
    <w:p w:rsidR="009A5A46" w:rsidRDefault="009A5A46" w:rsidP="00EC29F6">
      <w:pPr>
        <w:jc w:val="center"/>
        <w:rPr>
          <w:rFonts w:ascii="Arial" w:hAnsi="Arial" w:cs="Arial"/>
        </w:rPr>
      </w:pPr>
      <w:r w:rsidRPr="005B45AF">
        <w:rPr>
          <w:rFonts w:ascii="Arial" w:hAnsi="Arial" w:cs="Arial"/>
        </w:rPr>
        <w:fldChar w:fldCharType="begin"/>
      </w:r>
      <w:r w:rsidRPr="005B45AF">
        <w:rPr>
          <w:rFonts w:ascii="Arial" w:hAnsi="Arial" w:cs="Arial"/>
        </w:rPr>
        <w:instrText xml:space="preserve"> TIME  \@ "yyyy" </w:instrText>
      </w:r>
      <w:r w:rsidRPr="005B45AF">
        <w:rPr>
          <w:rFonts w:ascii="Arial" w:hAnsi="Arial" w:cs="Arial"/>
        </w:rPr>
        <w:fldChar w:fldCharType="separate"/>
      </w:r>
      <w:r w:rsidR="00691F7A">
        <w:rPr>
          <w:rFonts w:ascii="Arial" w:hAnsi="Arial" w:cs="Arial"/>
          <w:noProof/>
        </w:rPr>
        <w:t>2022</w:t>
      </w:r>
      <w:r w:rsidRPr="005B45AF">
        <w:rPr>
          <w:rFonts w:ascii="Arial" w:hAnsi="Arial" w:cs="Arial"/>
        </w:rPr>
        <w:fldChar w:fldCharType="end"/>
      </w:r>
    </w:p>
    <w:p w:rsidR="00013B5C" w:rsidRPr="009A0EEB" w:rsidRDefault="00013B5C" w:rsidP="00EC29F6">
      <w:pPr>
        <w:jc w:val="center"/>
      </w:pPr>
    </w:p>
    <w:p w:rsidR="009A5A46" w:rsidRPr="004B6B55" w:rsidRDefault="009A5A46" w:rsidP="00D80E89">
      <w:pPr>
        <w:pStyle w:val="ppgEHQUEBRADESECAO"/>
      </w:pPr>
    </w:p>
    <w:p w:rsidR="007306AF" w:rsidRPr="004B6B55" w:rsidRDefault="007306AF" w:rsidP="00D80E89">
      <w:pPr>
        <w:pStyle w:val="ppgEHQUEBRADESECAO"/>
        <w:sectPr w:rsidR="007306AF" w:rsidRPr="004B6B55" w:rsidSect="003A6CD5">
          <w:headerReference w:type="first" r:id="rId9"/>
          <w:pgSz w:w="11907" w:h="16840" w:code="9"/>
          <w:pgMar w:top="1418" w:right="1701" w:bottom="1418" w:left="1701" w:header="720" w:footer="720" w:gutter="0"/>
          <w:cols w:space="720"/>
          <w:titlePg/>
        </w:sectPr>
      </w:pPr>
    </w:p>
    <w:p w:rsidR="004B6B55" w:rsidRPr="00D43AE3" w:rsidRDefault="00A60D64" w:rsidP="004B6B55">
      <w:pPr>
        <w:pStyle w:val="TERMODEAPROVACAOPPGEH"/>
      </w:pPr>
      <w:hyperlink w:anchor="TermoDeAprovacao" w:tooltip="Excluir caso o documento seja projeto de pesquisa. Termo padrão elaborado pela secretaria do PPGEH." w:history="1">
        <w:r w:rsidR="00E70874">
          <w:rPr>
            <w:rStyle w:val="Hyperlink"/>
            <w:color w:val="000000" w:themeColor="text1"/>
            <w:u w:val="none"/>
          </w:rPr>
          <w:t>FOLHA DE APROVAÇÃO</w:t>
        </w:r>
      </w:hyperlink>
    </w:p>
    <w:sdt>
      <w:sdtPr>
        <w:rPr>
          <w:rFonts w:ascii="Arial" w:hAnsi="Arial" w:cs="Arial"/>
        </w:rPr>
        <w:alias w:val="ATA DE DEFESA DE DISSERTAÇÃO"/>
        <w:id w:val="1467493"/>
        <w:showingPlcHdr/>
        <w:picture/>
      </w:sdtPr>
      <w:sdtEndPr/>
      <w:sdtContent>
        <w:p w:rsidR="001F491F" w:rsidRPr="00200B5B" w:rsidRDefault="001F491F" w:rsidP="001F491F">
          <w:pPr>
            <w:jc w:val="center"/>
            <w:rPr>
              <w:rFonts w:ascii="Arial" w:hAnsi="Arial" w:cs="Arial"/>
            </w:rPr>
          </w:pPr>
          <w:r w:rsidRPr="00200B5B">
            <w:rPr>
              <w:rFonts w:ascii="Arial" w:hAnsi="Arial" w:cs="Arial"/>
              <w:noProof/>
            </w:rPr>
            <w:drawing>
              <wp:inline distT="0" distB="0" distL="0" distR="0" wp14:anchorId="0C823D46" wp14:editId="7939D99D">
                <wp:extent cx="5040000" cy="8073840"/>
                <wp:effectExtent l="0" t="0" r="1905" b="3810"/>
                <wp:docPr id="7" name="Imagem 2" descr="Forma&#10;&#10;Descrição gerada automaticamente com confiança baix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2" descr="Forma&#10;&#10;Descrição gerada automaticamente com confiança baix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0000" cy="807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4B6B55" w:rsidRDefault="004B6B55" w:rsidP="00D80E89">
      <w:pPr>
        <w:pStyle w:val="ppgEHQUEBRADESECAO"/>
      </w:pPr>
      <w:bookmarkStart w:id="7" w:name="Dedicatoria"/>
      <w:bookmarkStart w:id="8" w:name="Texto4"/>
    </w:p>
    <w:p w:rsidR="004B6B55" w:rsidRDefault="004B6B55" w:rsidP="00D80E89">
      <w:pPr>
        <w:pStyle w:val="ppgEHQUEBRADESECAO"/>
        <w:sectPr w:rsidR="004B6B55" w:rsidSect="00400281">
          <w:headerReference w:type="default" r:id="rId11"/>
          <w:type w:val="continuous"/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D62DD2" w:rsidRPr="00D43AE3" w:rsidRDefault="00A60D64" w:rsidP="00D62DD2">
      <w:pPr>
        <w:pStyle w:val="TERMODEAPROVACAOPPGEH"/>
      </w:pPr>
      <w:hyperlink w:anchor="TermoDeAprovacao" w:tooltip="A ficha catalográfica é uma parte obrigatória apenas para a versão final da dissertação ou tese. Será elaborado por uma bibliotecária da Rede de Bibliotecas da UPF." w:history="1">
        <w:r w:rsidR="004B6B55">
          <w:rPr>
            <w:rStyle w:val="Hyperlink"/>
            <w:color w:val="000000" w:themeColor="text1"/>
            <w:u w:val="none"/>
          </w:rPr>
          <w:t>FICHA CATALOGRÁFICA</w:t>
        </w:r>
      </w:hyperlink>
    </w:p>
    <w:sdt>
      <w:sdtPr>
        <w:rPr>
          <w:rFonts w:ascii="Arial" w:hAnsi="Arial" w:cs="Arial"/>
        </w:rPr>
        <w:alias w:val="ATA DE DEFESA DE DISSERTAÇÃO"/>
        <w:id w:val="1929686886"/>
        <w:showingPlcHdr/>
        <w:picture/>
      </w:sdtPr>
      <w:sdtEndPr/>
      <w:sdtContent>
        <w:p w:rsidR="00D62DD2" w:rsidRPr="00D62DD2" w:rsidRDefault="00D62DD2" w:rsidP="00D62DD2">
          <w:pPr>
            <w:jc w:val="center"/>
            <w:rPr>
              <w:rFonts w:ascii="Arial" w:hAnsi="Arial" w:cs="Arial"/>
            </w:rPr>
          </w:pPr>
          <w:r w:rsidRPr="00D62DD2">
            <w:rPr>
              <w:rFonts w:ascii="Arial" w:hAnsi="Arial" w:cs="Arial"/>
              <w:noProof/>
            </w:rPr>
            <w:drawing>
              <wp:inline distT="0" distB="0" distL="0" distR="0" wp14:anchorId="05807D21" wp14:editId="08D01DD3">
                <wp:extent cx="5040000" cy="8073839"/>
                <wp:effectExtent l="0" t="0" r="1905" b="3810"/>
                <wp:docPr id="5" name="Imagem 2" descr="Fundo preto com letras brancas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0000" cy="8073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F05886" w:rsidRPr="00D62DD2" w:rsidRDefault="00F05886" w:rsidP="00D80E89">
      <w:pPr>
        <w:pStyle w:val="ppgEHQUEBRADESECAO"/>
      </w:pPr>
    </w:p>
    <w:p w:rsidR="00F05886" w:rsidRPr="00D62DD2" w:rsidRDefault="00F05886" w:rsidP="00D80E89">
      <w:pPr>
        <w:pStyle w:val="ppgEHQUEBRADESECAO"/>
        <w:sectPr w:rsidR="00F05886" w:rsidRPr="00D62DD2" w:rsidSect="00D62DD2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9A5A46" w:rsidRPr="00D43AE3" w:rsidRDefault="00A60D64" w:rsidP="00DE44DD">
      <w:pPr>
        <w:pStyle w:val="ppgEHDEDICATORIA"/>
      </w:pPr>
      <w:hyperlink w:anchor="Dedicatoria" w:tooltip="Texto no qual o autor oferece homenagem ou dedica seu trabalho. Texto opcional para dissertação e tese. Excluir caso o documento seja projeto de pesquisa." w:history="1">
        <w:r w:rsidR="009A5A46" w:rsidRPr="00D43AE3">
          <w:rPr>
            <w:rStyle w:val="Hyperlink"/>
            <w:color w:val="000000" w:themeColor="text1"/>
            <w:u w:val="none"/>
          </w:rPr>
          <w:t>DEDICATÓRIA</w:t>
        </w:r>
        <w:bookmarkEnd w:id="7"/>
      </w:hyperlink>
    </w:p>
    <w:bookmarkEnd w:id="8"/>
    <w:p w:rsidR="0043349A" w:rsidRPr="00785D95" w:rsidRDefault="00D43AE3" w:rsidP="0043349A">
      <w:pPr>
        <w:pStyle w:val="ppgEHPARAGRAFOPADRAO"/>
      </w:pPr>
      <w:r>
        <w:fldChar w:fldCharType="begin">
          <w:ffData>
            <w:name w:val=""/>
            <w:enabled/>
            <w:calcOnExit w:val="0"/>
            <w:statusText w:type="text" w:val="A dedicatória deve ser elaborada conforme norma ABNT 14724/2011."/>
            <w:textInput>
              <w:default w:val="Texto no qual o autor oferece homenagem ou dedica seu trabalho. Texto opcional para dissertação e tese. Excluir caso o documento seja projeto de pesquisa."/>
            </w:textInput>
          </w:ffData>
        </w:fldChar>
      </w:r>
      <w:r w:rsidRPr="00D62DD2">
        <w:instrText xml:space="preserve"> FORMTEXT </w:instrText>
      </w:r>
      <w:r>
        <w:fldChar w:fldCharType="separate"/>
      </w:r>
      <w:r>
        <w:rPr>
          <w:noProof/>
        </w:rPr>
        <w:t>Texto no qual o autor oferece homenagem ou dedica seu trabalho. Texto opcional para dissertação e tese. Excluir caso o documento seja projeto de pesquisa.</w:t>
      </w:r>
      <w:r>
        <w:fldChar w:fldCharType="end"/>
      </w:r>
    </w:p>
    <w:p w:rsidR="00653CC4" w:rsidRDefault="00653CC4" w:rsidP="00D80E89">
      <w:pPr>
        <w:pStyle w:val="ppgEHQUEBRADESECAO"/>
      </w:pPr>
    </w:p>
    <w:p w:rsidR="00653CC4" w:rsidRDefault="00653CC4" w:rsidP="00D80E89">
      <w:pPr>
        <w:pStyle w:val="ppgEHQUEBRADESECAO"/>
        <w:sectPr w:rsidR="00653CC4" w:rsidSect="00653CC4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9A5A46" w:rsidRPr="00D43AE3" w:rsidRDefault="00A60D64" w:rsidP="00DE44DD">
      <w:pPr>
        <w:pStyle w:val="ppgEHAGRADECIMENTOS"/>
      </w:pPr>
      <w:hyperlink w:anchor="Agradecimentos" w:tooltip="Texto dirigido àqueles que contribuíram de maneira relevante à elaboração do trabalho. Obrigatório para trabalhos financiados com recursos de agências de fomento (CAPES, CNPq, FINEP, FAPERGS, etc.). Excluir caso o documento seja projeto de pesquisa." w:history="1">
        <w:r w:rsidR="009A5A46" w:rsidRPr="00D43AE3">
          <w:rPr>
            <w:rStyle w:val="Hyperlink"/>
            <w:color w:val="000000" w:themeColor="text1"/>
            <w:u w:val="none"/>
          </w:rPr>
          <w:t>AGRADECIMENTOS</w:t>
        </w:r>
      </w:hyperlink>
    </w:p>
    <w:p w:rsidR="00785D95" w:rsidRPr="009E7142" w:rsidRDefault="00CE5D04" w:rsidP="009E7142">
      <w:pPr>
        <w:pStyle w:val="ppgEHPARAGRAFOPADRAO"/>
      </w:pPr>
      <w:r>
        <w:fldChar w:fldCharType="begin">
          <w:ffData>
            <w:name w:val="Agradecimentos"/>
            <w:enabled/>
            <w:calcOnExit w:val="0"/>
            <w:statusText w:type="text" w:val="Os agradecimentos devem ser elaborados conforme norma ABNT 14724/2011."/>
            <w:textInput>
              <w:default w:val="Texto dirigido àqueles que contribuíram de maneira relevante à elaboração do trabalho. Obrigatório para trabalhos financiados com recursos de agências de fomento (CAPES, CNPq, FINEP, FAPERGS, etc.). Excluir caso o documento seja projeto de pesquisa."/>
            </w:textInput>
          </w:ffData>
        </w:fldChar>
      </w:r>
      <w:bookmarkStart w:id="9" w:name="Agradecimentos"/>
      <w:r w:rsidRPr="00D62DD2">
        <w:instrText xml:space="preserve"> FORMTEXT </w:instrText>
      </w:r>
      <w:r>
        <w:fldChar w:fldCharType="separate"/>
      </w:r>
      <w:r>
        <w:rPr>
          <w:noProof/>
        </w:rPr>
        <w:t xml:space="preserve">Texto dirigido àqueles que contribuíram de maneira relevante à elaboração do trabalho. Obrigatório para trabalhos financiados com recursos de agências de fomento (CAPES, CNPq, FINEP, FAPERGS, etc.). </w:t>
      </w:r>
      <w:r w:rsidR="001639FF" w:rsidRPr="001639FF">
        <w:rPr>
          <w:noProof/>
        </w:rPr>
        <w:t>Texto de agradecimento CAPES: O presente trabalho foi realizado com apoio da Coordenação de Aperfeiçoamento de Pessoal de Nível Superior - Brasil (CAPES) - Código do financiamento 001.</w:t>
      </w:r>
      <w:r w:rsidR="001639FF">
        <w:rPr>
          <w:noProof/>
        </w:rPr>
        <w:t xml:space="preserve"> Excluir caso o documento seja projeto de pesquisa</w:t>
      </w:r>
      <w:r>
        <w:rPr>
          <w:noProof/>
        </w:rPr>
        <w:t>.</w:t>
      </w:r>
      <w:r>
        <w:fldChar w:fldCharType="end"/>
      </w:r>
      <w:bookmarkEnd w:id="9"/>
    </w:p>
    <w:p w:rsidR="00653CC4" w:rsidRDefault="00653CC4" w:rsidP="00D80E89">
      <w:pPr>
        <w:pStyle w:val="ppgEHQUEBRADESECAO"/>
      </w:pPr>
    </w:p>
    <w:p w:rsidR="00653CC4" w:rsidRDefault="00653CC4" w:rsidP="00D80E89">
      <w:pPr>
        <w:pStyle w:val="ppgEHQUEBRADESECAO"/>
        <w:sectPr w:rsidR="00653CC4" w:rsidSect="00653CC4">
          <w:headerReference w:type="default" r:id="rId12"/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bookmarkStart w:id="10" w:name="Epigrafe"/>
    <w:p w:rsidR="006703A0" w:rsidRPr="00DE44DD" w:rsidRDefault="00CE5D04" w:rsidP="00DE44DD">
      <w:pPr>
        <w:pStyle w:val="ppgEHEPGRAFE"/>
      </w:pPr>
      <w:r w:rsidRPr="00DE44DD">
        <w:lastRenderedPageBreak/>
        <w:fldChar w:fldCharType="begin"/>
      </w:r>
      <w:r w:rsidRPr="00DE44DD">
        <w:instrText xml:space="preserve"> HYPERLINK  \l "Epigrafe" \o "Texto onde o autor apresenta a citação de um texto que seja relacionado ao tema do trabalho, seguido da indicação de autoria do mesmo. Excluir caso o documento seja projeto de pesquisa." </w:instrText>
      </w:r>
      <w:r w:rsidRPr="00DE44DD">
        <w:fldChar w:fldCharType="separate"/>
      </w:r>
      <w:r w:rsidR="009A5A46" w:rsidRPr="00DE44DD">
        <w:rPr>
          <w:rStyle w:val="Hyperlink"/>
          <w:color w:val="auto"/>
          <w:u w:val="none"/>
        </w:rPr>
        <w:t>EPÍGRAFE</w:t>
      </w:r>
      <w:bookmarkEnd w:id="10"/>
      <w:r w:rsidRPr="00DE44DD">
        <w:fldChar w:fldCharType="end"/>
      </w:r>
    </w:p>
    <w:bookmarkStart w:id="11" w:name="ListaDeFiguras"/>
    <w:p w:rsidR="005A7117" w:rsidRDefault="005A7117" w:rsidP="004B6B55">
      <w:pPr>
        <w:pStyle w:val="ppgEHPARAGRAFOPADRAO"/>
        <w:rPr>
          <w:noProof/>
        </w:rPr>
      </w:pPr>
      <w:r>
        <w:rPr>
          <w:noProof/>
        </w:rPr>
        <w:fldChar w:fldCharType="begin">
          <w:ffData>
            <w:name w:val=""/>
            <w:enabled/>
            <w:calcOnExit w:val="0"/>
            <w:statusText w:type="text" w:val="Os agradecimentos devem ser elaborados conforme norma ABNT 14724/2011."/>
            <w:textInput>
              <w:default w:val="Texto onde o autor apresenta a citação de um texto que seja relacionado ao tema do trabalho, seguido da indicação de autoria do mesmo. Excluir caso o documento seja projeto de pesquisa."/>
            </w:textInput>
          </w:ffData>
        </w:fldChar>
      </w:r>
      <w:r w:rsidRPr="00D62DD2">
        <w:rPr>
          <w:noProof/>
        </w:rPr>
        <w:instrText xml:space="preserve"> FORMTEXT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Texto onde o autor apresenta a citação de um texto que seja relacionado ao tema do trabalho, seguido da indicação de autoria do mesmo. Excluir caso o documento seja projeto de pesquisa.</w:t>
      </w:r>
      <w:r>
        <w:rPr>
          <w:noProof/>
        </w:rPr>
        <w:fldChar w:fldCharType="end"/>
      </w:r>
    </w:p>
    <w:p w:rsidR="005A7117" w:rsidRDefault="005A7117" w:rsidP="00D80E89">
      <w:pPr>
        <w:pStyle w:val="ppgEHQUEBRADESECAO"/>
      </w:pPr>
    </w:p>
    <w:p w:rsidR="005A7117" w:rsidRDefault="005A7117" w:rsidP="00D80E89">
      <w:pPr>
        <w:pStyle w:val="ppgEHQUEBRADESECAO"/>
        <w:sectPr w:rsidR="005A7117" w:rsidSect="00653CC4">
          <w:headerReference w:type="default" r:id="rId13"/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bookmarkStart w:id="12" w:name="Resumo"/>
    <w:p w:rsidR="005A7117" w:rsidRPr="00053A17" w:rsidRDefault="00053A17" w:rsidP="00DE44DD">
      <w:pPr>
        <w:pStyle w:val="ppgEHRESUMOABSTRACT"/>
      </w:pPr>
      <w:r w:rsidRPr="00053A17">
        <w:lastRenderedPageBreak/>
        <w:fldChar w:fldCharType="begin"/>
      </w:r>
      <w:r w:rsidR="002B4A98">
        <w:instrText>HYPERLINK  \l "Resumo" \o "Para a elaboração do resumo/abstract, segue-se a norma ABNT NBR 6028/2002. Composto em voz ativa e na terceira pessoa do singular. Conter de 150 a 500 palavras. Parte obrigatória apenas para a versão final da dissertação ou tese."</w:instrText>
      </w:r>
      <w:r w:rsidRPr="00053A17">
        <w:fldChar w:fldCharType="separate"/>
      </w:r>
      <w:r w:rsidR="002B4A98">
        <w:rPr>
          <w:rStyle w:val="Hyperlink"/>
          <w:color w:val="000000" w:themeColor="text1"/>
          <w:u w:val="none"/>
        </w:rPr>
        <w:t>Resumo</w:t>
      </w:r>
      <w:r w:rsidRPr="00053A17">
        <w:fldChar w:fldCharType="end"/>
      </w:r>
    </w:p>
    <w:bookmarkEnd w:id="12"/>
    <w:p w:rsidR="005A7117" w:rsidRPr="00DE44DD" w:rsidRDefault="004B6B55" w:rsidP="00DE44DD">
      <w:pPr>
        <w:pStyle w:val="ppgEHREFERENCIARESUMOABSTRACT"/>
      </w:pPr>
      <w:r>
        <w:fldChar w:fldCharType="begin">
          <w:ffData>
            <w:name w:val="ReferenciaResumo"/>
            <w:enabled/>
            <w:calcOnExit w:val="0"/>
            <w:statusText w:type="text" w:val="Referência do documento."/>
            <w:textInput>
              <w:default w:val="A referência do documento é uma parte obrigatória apenas para a versão final da dissertação ou tese. Será elaborado por uma bibliotecária da Rede de Bibliotecas da UPF."/>
              <w:format w:val="Iniciais maiúsculas"/>
            </w:textInput>
          </w:ffData>
        </w:fldChar>
      </w:r>
      <w:bookmarkStart w:id="13" w:name="ReferenciaResumo"/>
      <w:r>
        <w:instrText xml:space="preserve"> FORMTEXT </w:instrText>
      </w:r>
      <w:r>
        <w:fldChar w:fldCharType="separate"/>
      </w:r>
      <w:r>
        <w:rPr>
          <w:noProof/>
        </w:rPr>
        <w:t>A referência do documento é uma parte obrigatória apenas para a versão final da dissertação ou tese. Será elaborado por uma bibliotecária da Rede de Bibliotecas da UPF.</w:t>
      </w:r>
      <w:r>
        <w:fldChar w:fldCharType="end"/>
      </w:r>
      <w:bookmarkEnd w:id="13"/>
    </w:p>
    <w:p w:rsidR="005A7117" w:rsidRPr="00DE44DD" w:rsidRDefault="002B4A98" w:rsidP="00DE44DD">
      <w:pPr>
        <w:pStyle w:val="ppgEHTEXTORESUMOABSTRACT"/>
      </w:pPr>
      <w:r>
        <w:fldChar w:fldCharType="begin">
          <w:ffData>
            <w:name w:val=""/>
            <w:enabled/>
            <w:calcOnExit w:val="0"/>
            <w:statusText w:type="text" w:val="O resumo deve ser elaborado conforme norma ABNT NBR 6028/2003."/>
            <w:textInput>
              <w:default w:val="Digitar o resumo em um único parágrafo. Para projetos de pesquisa digitar tema, objetivo e método. Para dissertação ou tese acrescentar resultados e conclusões. Composto em voz ativa e na terceira pessoa do singular. Deve conter de 150 a 500 palavras."/>
              <w:format w:val="Iniciais maiúsculas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Digitar o resumo em um único parágrafo. Para projetos de pesquisa digitar tema, objetivo e método. Para dissertação ou tese acrescentar resultados e conclusões. Composto em voz ativa e na terceira pessoa do singular. Deve conter de 150 a 500 palavras.</w:t>
      </w:r>
      <w:r>
        <w:fldChar w:fldCharType="end"/>
      </w:r>
    </w:p>
    <w:p w:rsidR="005A7117" w:rsidRDefault="005A7117" w:rsidP="00DE44DD">
      <w:pPr>
        <w:pStyle w:val="ppgEHPALAVRAS-CHAVEKEYWORDS"/>
      </w:pPr>
      <w:r w:rsidRPr="006270FD">
        <w:t>Palavras-chave:</w:t>
      </w:r>
      <w:r>
        <w:t xml:space="preserve"> </w:t>
      </w:r>
      <w:r>
        <w:fldChar w:fldCharType="begin">
          <w:ffData>
            <w:name w:val="Palavrachave1"/>
            <w:enabled/>
            <w:calcOnExit w:val="0"/>
            <w:statusText w:type="text" w:val="Utilizar os Descritores em Ciências da Saúde (DeCS) - http://decs.bvs.br. Em caso de dúvida, contatar a Rede de Bibliotecas da UPF."/>
            <w:textInput>
              <w:default w:val="Digitar a primeira palavra-chave"/>
              <w:format w:val="Iniciais maiúsculas"/>
            </w:textInput>
          </w:ffData>
        </w:fldChar>
      </w:r>
      <w:r w:rsidRPr="00DE44DD">
        <w:instrText xml:space="preserve"> FORMTEXT </w:instrText>
      </w:r>
      <w:r>
        <w:fldChar w:fldCharType="separate"/>
      </w:r>
      <w:r>
        <w:t>Digitar a primeira palavra-chave</w:t>
      </w:r>
      <w:r>
        <w:fldChar w:fldCharType="end"/>
      </w:r>
      <w:r w:rsidR="00E70874">
        <w:t>;</w:t>
      </w:r>
      <w:r>
        <w:t xml:space="preserve"> </w:t>
      </w:r>
      <w:r>
        <w:fldChar w:fldCharType="begin">
          <w:ffData>
            <w:name w:val="Palavrachave2"/>
            <w:enabled/>
            <w:calcOnExit w:val="0"/>
            <w:statusText w:type="text" w:val="Utilizar os Descritores em Ciências da Saúde (DeCS) - http://decs.bvs.br. Em caso de dúvida, contatar a Rede de Bibliotecas da UPF."/>
            <w:textInput>
              <w:default w:val="Digitar a segunda palavra-chave"/>
              <w:format w:val="Iniciais maiúsculas"/>
            </w:textInput>
          </w:ffData>
        </w:fldChar>
      </w:r>
      <w:r w:rsidRPr="00DE44DD">
        <w:instrText xml:space="preserve"> FORMTEXT </w:instrText>
      </w:r>
      <w:r>
        <w:fldChar w:fldCharType="separate"/>
      </w:r>
      <w:r>
        <w:t>Digitar a segunda palavra-chave</w:t>
      </w:r>
      <w:r>
        <w:fldChar w:fldCharType="end"/>
      </w:r>
      <w:r w:rsidR="00E70874">
        <w:t>;</w:t>
      </w:r>
      <w:r>
        <w:t xml:space="preserve"> </w:t>
      </w:r>
      <w:r>
        <w:fldChar w:fldCharType="begin">
          <w:ffData>
            <w:name w:val="Palavrachave3"/>
            <w:enabled/>
            <w:calcOnExit w:val="0"/>
            <w:statusText w:type="text" w:val="Utilizar os Descritores em Ciências da Saúde (DeCS) - http://decs.bvs.br. Em caso de dúvida, contatar a Rede de Bibliotecas da UPF."/>
            <w:textInput>
              <w:default w:val="Digitar a terceira palavra-chave"/>
              <w:format w:val="Iniciais maiúsculas"/>
            </w:textInput>
          </w:ffData>
        </w:fldChar>
      </w:r>
      <w:r w:rsidRPr="00DE44DD">
        <w:instrText xml:space="preserve"> FORMTEXT </w:instrText>
      </w:r>
      <w:r>
        <w:fldChar w:fldCharType="separate"/>
      </w:r>
      <w:r>
        <w:t>Digitar a terceira palavra-chave</w:t>
      </w:r>
      <w:r>
        <w:fldChar w:fldCharType="end"/>
      </w:r>
      <w:r w:rsidR="00E70874">
        <w:t>;</w:t>
      </w:r>
      <w:r>
        <w:t xml:space="preserve"> </w:t>
      </w:r>
      <w:r>
        <w:fldChar w:fldCharType="begin">
          <w:ffData>
            <w:name w:val="Palavrachave4"/>
            <w:enabled/>
            <w:calcOnExit w:val="0"/>
            <w:statusText w:type="text" w:val="Utilizar os Descritores em Ciências da Saúde (DeCS) - http://decs.bvs.br. Em caso de dúvida, contatar a Rede de Bibliotecas da UPF."/>
            <w:textInput>
              <w:default w:val="Digitar a quarta palavra-chave"/>
              <w:format w:val="Iniciais maiúsculas"/>
            </w:textInput>
          </w:ffData>
        </w:fldChar>
      </w:r>
      <w:r w:rsidRPr="009A18E7">
        <w:instrText xml:space="preserve"> FORMTEXT </w:instrText>
      </w:r>
      <w:r>
        <w:fldChar w:fldCharType="separate"/>
      </w:r>
      <w:r>
        <w:t>Digitar a quarta palavra-chave</w:t>
      </w:r>
      <w:r>
        <w:fldChar w:fldCharType="end"/>
      </w:r>
      <w:r w:rsidR="00E70874">
        <w:t>;</w:t>
      </w:r>
      <w:r w:rsidRPr="003911DF">
        <w:t xml:space="preserve"> </w:t>
      </w:r>
      <w:r>
        <w:fldChar w:fldCharType="begin">
          <w:ffData>
            <w:name w:val="Palavrachave5"/>
            <w:enabled/>
            <w:calcOnExit w:val="0"/>
            <w:statusText w:type="text" w:val="Utilizar os Descritores em Ciências da Saúde (DeCS) - http://decs.bvs.br. Em caso de dúvida, contatar a Rede de Bibliotecas da UPF."/>
            <w:textInput>
              <w:default w:val="Digitar a quinta palavra-chave"/>
              <w:format w:val="Iniciais maiúsculas"/>
            </w:textInput>
          </w:ffData>
        </w:fldChar>
      </w:r>
      <w:r w:rsidRPr="009A18E7">
        <w:instrText xml:space="preserve"> FORMTEXT </w:instrText>
      </w:r>
      <w:r>
        <w:fldChar w:fldCharType="separate"/>
      </w:r>
      <w:r>
        <w:t>Digitar a quinta palavra-chave</w:t>
      </w:r>
      <w:r>
        <w:fldChar w:fldCharType="end"/>
      </w:r>
      <w:r>
        <w:t>.</w:t>
      </w:r>
    </w:p>
    <w:p w:rsidR="00DA09C8" w:rsidRDefault="00DA09C8" w:rsidP="00D80E89">
      <w:pPr>
        <w:pStyle w:val="ppgEHQUEBRADESECAO"/>
      </w:pPr>
    </w:p>
    <w:p w:rsidR="00DA09C8" w:rsidRDefault="00DA09C8" w:rsidP="00D80E89">
      <w:pPr>
        <w:pStyle w:val="ppgEHQUEBRADESECAO"/>
        <w:sectPr w:rsidR="00DA09C8" w:rsidSect="00653CC4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bookmarkStart w:id="14" w:name="Abstract"/>
    <w:p w:rsidR="00DA09C8" w:rsidRPr="00053A17" w:rsidRDefault="00053A17" w:rsidP="00DE44DD">
      <w:pPr>
        <w:pStyle w:val="ppgEHRESUMOABSTRACT"/>
      </w:pPr>
      <w:r w:rsidRPr="00053A17">
        <w:lastRenderedPageBreak/>
        <w:fldChar w:fldCharType="begin"/>
      </w:r>
      <w:r w:rsidR="002B4A98">
        <w:instrText>HYPERLINK  \l "Abstract" \o "Para a elaboração do resumo/abstract, segue-se a norma ABNT NBR 6028/2002. Composto em voz ativa e na terceira pessoa do singular. Conter de 150 a 500 palavras. Parte obrigatória apenas para a versão final da dissertação ou tese."</w:instrText>
      </w:r>
      <w:r w:rsidRPr="00053A17">
        <w:fldChar w:fldCharType="separate"/>
      </w:r>
      <w:r w:rsidR="002B4A98">
        <w:rPr>
          <w:rStyle w:val="Hyperlink"/>
          <w:color w:val="000000" w:themeColor="text1"/>
          <w:u w:val="none"/>
        </w:rPr>
        <w:t>Abstract</w:t>
      </w:r>
      <w:r w:rsidRPr="00053A17">
        <w:fldChar w:fldCharType="end"/>
      </w:r>
    </w:p>
    <w:bookmarkEnd w:id="14"/>
    <w:p w:rsidR="00DA09C8" w:rsidRPr="00DE44DD" w:rsidRDefault="004B6B55" w:rsidP="00DE44DD">
      <w:pPr>
        <w:pStyle w:val="ppgEHREFERENCIARESUMOABSTRACT"/>
      </w:pPr>
      <w:r>
        <w:fldChar w:fldCharType="begin">
          <w:ffData>
            <w:name w:val="ReferenciaAbstract"/>
            <w:enabled/>
            <w:calcOnExit w:val="0"/>
            <w:statusText w:type="text" w:val="Referência do documento."/>
            <w:textInput>
              <w:default w:val="A referência do documento em inglês é uma parte obrigatória apenas para a versão final da dissertação ou tese. Será elaborado por uma bibliotecária da Rede de Bibliotecas da UPF."/>
              <w:format w:val="Iniciais maiúsculas"/>
            </w:textInput>
          </w:ffData>
        </w:fldChar>
      </w:r>
      <w:bookmarkStart w:id="15" w:name="ReferenciaAbstract"/>
      <w:r>
        <w:instrText xml:space="preserve"> FORMTEXT </w:instrText>
      </w:r>
      <w:r>
        <w:fldChar w:fldCharType="separate"/>
      </w:r>
      <w:r>
        <w:rPr>
          <w:noProof/>
        </w:rPr>
        <w:t>A referência do documento em inglês é uma parte obrigatória apenas para a versão final da dissertação ou tese. Será elaborado por uma bibliotecária da Rede de Bibliotecas da UPF.</w:t>
      </w:r>
      <w:r>
        <w:fldChar w:fldCharType="end"/>
      </w:r>
      <w:bookmarkEnd w:id="15"/>
    </w:p>
    <w:p w:rsidR="00DA09C8" w:rsidRPr="006270FD" w:rsidRDefault="00DA09C8" w:rsidP="00DE44DD">
      <w:pPr>
        <w:pStyle w:val="ppgEHTEXTORESUMOABSTRACT"/>
      </w:pPr>
      <w:r>
        <w:fldChar w:fldCharType="begin">
          <w:ffData>
            <w:name w:val="Abstract"/>
            <w:enabled/>
            <w:calcOnExit w:val="0"/>
            <w:statusText w:type="text" w:val="O resumo deve ser elaborado conforme norma ABNT NBR 6028."/>
            <w:textInput>
              <w:default w:val="Digitar o abstract em um único parágrafo. Para projetos de pesquisa digitar tema, objetivo e método. Para dissertação ou tese acrescentar resultados e conclusões. Composto em voz ativa e na terceira pessoa do singular. Deve conter de 150 a 500 palavras."/>
              <w:format w:val="Iniciais maiúsculas"/>
            </w:textInput>
          </w:ffData>
        </w:fldChar>
      </w:r>
      <w:r w:rsidRPr="00DE44DD">
        <w:instrText xml:space="preserve"> FORMTEXT </w:instrText>
      </w:r>
      <w:r>
        <w:fldChar w:fldCharType="separate"/>
      </w:r>
      <w:r>
        <w:rPr>
          <w:noProof/>
        </w:rPr>
        <w:t>Digitar o abstract em um único parágrafo. Composto em voz ativa e na terceira pessoa do singular. Deve conter de 150 a 500 palavras.</w:t>
      </w:r>
      <w:r>
        <w:fldChar w:fldCharType="end"/>
      </w:r>
    </w:p>
    <w:p w:rsidR="00DA09C8" w:rsidRDefault="00DA09C8" w:rsidP="00DE44DD">
      <w:pPr>
        <w:pStyle w:val="ppgEHPALAVRAS-CHAVEKEYWORDS"/>
      </w:pPr>
      <w:r w:rsidRPr="00DE44DD">
        <w:t xml:space="preserve">Keywords: </w:t>
      </w:r>
      <w:r w:rsidR="00DE44DD">
        <w:fldChar w:fldCharType="begin">
          <w:ffData>
            <w:name w:val="Keyword1"/>
            <w:enabled/>
            <w:calcOnExit w:val="0"/>
            <w:statusText w:type="text" w:val="Utilizar os Medical Subject Headings (MeSH) - http://www.ncbi.nlm.nih.gov/mesh. Em caso de dúvida, contatar a Rede de Bibliotecas da UPF."/>
            <w:textInput>
              <w:default w:val="Digitar a primeira keywords"/>
              <w:format w:val="Iniciais maiúsculas"/>
            </w:textInput>
          </w:ffData>
        </w:fldChar>
      </w:r>
      <w:bookmarkStart w:id="16" w:name="Keyword1"/>
      <w:r w:rsidR="00DE44DD" w:rsidRPr="00DE44DD">
        <w:instrText xml:space="preserve"> FORMTEXT </w:instrText>
      </w:r>
      <w:r w:rsidR="00DE44DD">
        <w:fldChar w:fldCharType="separate"/>
      </w:r>
      <w:r w:rsidR="00DE44DD">
        <w:t>Digitar a primeira keywords</w:t>
      </w:r>
      <w:r w:rsidR="00DE44DD">
        <w:fldChar w:fldCharType="end"/>
      </w:r>
      <w:bookmarkEnd w:id="16"/>
      <w:r w:rsidR="00E70874">
        <w:t>;</w:t>
      </w:r>
      <w:r w:rsidRPr="00DE44DD">
        <w:t xml:space="preserve"> </w:t>
      </w:r>
      <w:r w:rsidR="00DE44DD">
        <w:fldChar w:fldCharType="begin">
          <w:ffData>
            <w:name w:val="Keyword2"/>
            <w:enabled/>
            <w:calcOnExit w:val="0"/>
            <w:statusText w:type="text" w:val="Utilizar os Medical Subject Headings (MeSH) - http://www.ncbi.nlm.nih.gov/mesh. Em caso de dúvida, contatar a Rede de Bibliotecas da UPF."/>
            <w:textInput>
              <w:default w:val="Digitar a segunda keywords"/>
              <w:format w:val="Iniciais maiúsculas"/>
            </w:textInput>
          </w:ffData>
        </w:fldChar>
      </w:r>
      <w:bookmarkStart w:id="17" w:name="Keyword2"/>
      <w:r w:rsidR="00DE44DD" w:rsidRPr="00DE44DD">
        <w:instrText xml:space="preserve"> FORMTEXT </w:instrText>
      </w:r>
      <w:r w:rsidR="00DE44DD">
        <w:fldChar w:fldCharType="separate"/>
      </w:r>
      <w:r w:rsidR="00DE44DD">
        <w:t>Digitar a segunda keywords</w:t>
      </w:r>
      <w:r w:rsidR="00DE44DD">
        <w:fldChar w:fldCharType="end"/>
      </w:r>
      <w:bookmarkEnd w:id="17"/>
      <w:r w:rsidR="00E70874">
        <w:t>;</w:t>
      </w:r>
      <w:r w:rsidRPr="00DE44DD">
        <w:t xml:space="preserve"> </w:t>
      </w:r>
      <w:r w:rsidR="00DE44DD">
        <w:fldChar w:fldCharType="begin">
          <w:ffData>
            <w:name w:val="Keyword3"/>
            <w:enabled/>
            <w:calcOnExit w:val="0"/>
            <w:statusText w:type="text" w:val="Utilizar os Medical Subject Headings (MeSH) - http://www.ncbi.nlm.nih.gov/mesh. Em caso de dúvida, contatar a Rede de Bibliotecas da UPF."/>
            <w:textInput>
              <w:default w:val="Digitar a terceira keywords"/>
              <w:format w:val="Iniciais maiúsculas"/>
            </w:textInput>
          </w:ffData>
        </w:fldChar>
      </w:r>
      <w:bookmarkStart w:id="18" w:name="Keyword3"/>
      <w:r w:rsidR="00DE44DD" w:rsidRPr="00DE44DD">
        <w:instrText xml:space="preserve"> FORMTEXT </w:instrText>
      </w:r>
      <w:r w:rsidR="00DE44DD">
        <w:fldChar w:fldCharType="separate"/>
      </w:r>
      <w:r w:rsidR="00DE44DD">
        <w:t>Digitar a terceira keywords</w:t>
      </w:r>
      <w:r w:rsidR="00DE44DD">
        <w:fldChar w:fldCharType="end"/>
      </w:r>
      <w:bookmarkEnd w:id="18"/>
      <w:r w:rsidR="00E70874">
        <w:t>;</w:t>
      </w:r>
      <w:r>
        <w:t xml:space="preserve"> </w:t>
      </w:r>
      <w:r w:rsidR="00DE44DD">
        <w:fldChar w:fldCharType="begin">
          <w:ffData>
            <w:name w:val="Keyword4"/>
            <w:enabled/>
            <w:calcOnExit w:val="0"/>
            <w:statusText w:type="text" w:val="Utilizar os Medical Subject Headings (MeSH) - http://www.ncbi.nlm.nih.gov/mesh. Em caso de dúvida, contatar a Rede de Bibliotecas da UPF."/>
            <w:textInput>
              <w:default w:val="Digitar a quarta keywords"/>
              <w:format w:val="Iniciais maiúsculas"/>
            </w:textInput>
          </w:ffData>
        </w:fldChar>
      </w:r>
      <w:bookmarkStart w:id="19" w:name="Keyword4"/>
      <w:r w:rsidR="00DE44DD" w:rsidRPr="00DE44DD">
        <w:instrText xml:space="preserve"> FORMTEXT </w:instrText>
      </w:r>
      <w:r w:rsidR="00DE44DD">
        <w:fldChar w:fldCharType="separate"/>
      </w:r>
      <w:r w:rsidR="00DE44DD">
        <w:t>Digitar a quarta keywords</w:t>
      </w:r>
      <w:r w:rsidR="00DE44DD">
        <w:fldChar w:fldCharType="end"/>
      </w:r>
      <w:bookmarkEnd w:id="19"/>
      <w:r w:rsidR="00E70874">
        <w:t>;</w:t>
      </w:r>
      <w:r w:rsidRPr="003911DF">
        <w:t xml:space="preserve"> </w:t>
      </w:r>
      <w:r w:rsidR="00DE44DD">
        <w:fldChar w:fldCharType="begin">
          <w:ffData>
            <w:name w:val="Keyword5"/>
            <w:enabled/>
            <w:calcOnExit w:val="0"/>
            <w:statusText w:type="text" w:val="Utilizar os Medical Subject Headings (MeSH) - http://www.ncbi.nlm.nih.gov/mesh. Em caso de dúvida, contatar a Rede de Bibliotecas da UPF."/>
            <w:textInput>
              <w:default w:val="Digitar a quinta keywords"/>
              <w:format w:val="Iniciais maiúsculas"/>
            </w:textInput>
          </w:ffData>
        </w:fldChar>
      </w:r>
      <w:bookmarkStart w:id="20" w:name="Keyword5"/>
      <w:r w:rsidR="00DE44DD" w:rsidRPr="00DE44DD">
        <w:instrText xml:space="preserve"> FORMTEXT </w:instrText>
      </w:r>
      <w:r w:rsidR="00DE44DD">
        <w:fldChar w:fldCharType="separate"/>
      </w:r>
      <w:r w:rsidR="00DE44DD">
        <w:t>Digitar a quinta keywords</w:t>
      </w:r>
      <w:r w:rsidR="00DE44DD">
        <w:fldChar w:fldCharType="end"/>
      </w:r>
      <w:bookmarkEnd w:id="20"/>
      <w:r>
        <w:t>.</w:t>
      </w:r>
    </w:p>
    <w:p w:rsidR="00EE2CA0" w:rsidRPr="00DE44DD" w:rsidRDefault="00EE2CA0" w:rsidP="00DE44DD">
      <w:pPr>
        <w:pStyle w:val="ppgEHLISTADESIGLAS"/>
        <w:spacing w:after="0"/>
        <w:jc w:val="left"/>
        <w:rPr>
          <w:b w:val="0"/>
          <w:sz w:val="2"/>
          <w:szCs w:val="2"/>
        </w:rPr>
      </w:pPr>
    </w:p>
    <w:p w:rsidR="00EE2CA0" w:rsidRPr="00DE44DD" w:rsidRDefault="00EE2CA0" w:rsidP="00DE44DD">
      <w:pPr>
        <w:pStyle w:val="ppgEHLISTADESIGLAS"/>
        <w:spacing w:after="0"/>
        <w:rPr>
          <w:b w:val="0"/>
          <w:sz w:val="2"/>
          <w:szCs w:val="2"/>
        </w:rPr>
        <w:sectPr w:rsidR="00EE2CA0" w:rsidRPr="00DE44DD" w:rsidSect="00653CC4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5A7117" w:rsidRDefault="005A7117" w:rsidP="00D80E89">
      <w:pPr>
        <w:pStyle w:val="ppgEHQUEBRADESECAO"/>
      </w:pPr>
    </w:p>
    <w:p w:rsidR="005A7117" w:rsidRPr="003C601E" w:rsidRDefault="005A7117" w:rsidP="00D80E89">
      <w:pPr>
        <w:pStyle w:val="ppgEHQUEBRADESECAO"/>
        <w:sectPr w:rsidR="005A7117" w:rsidRPr="003C601E" w:rsidSect="00400281">
          <w:headerReference w:type="default" r:id="rId14"/>
          <w:type w:val="continuous"/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9A5A46" w:rsidRPr="00883D5F" w:rsidRDefault="00A60D64" w:rsidP="00053A17">
      <w:pPr>
        <w:pStyle w:val="ppgEHLISTASDEFIGURAS"/>
      </w:pPr>
      <w:hyperlink w:anchor="ListaDeFiguras" w:tooltip="Lista opcional elaborada conforme norma ABNT NBR 14724. Apresenta a ordem dos desenhos, esquemas, fluxogramas, fotografias, gráficos, mapas, organogramas, etc." w:history="1">
        <w:r w:rsidR="009A5A46" w:rsidRPr="00883D5F">
          <w:t>LISTA DE FIGURAS</w:t>
        </w:r>
        <w:bookmarkEnd w:id="11"/>
      </w:hyperlink>
    </w:p>
    <w:bookmarkStart w:id="21" w:name="ListaDeQuadros"/>
    <w:p w:rsidR="007306AF" w:rsidRDefault="00743C05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r>
        <w:rPr>
          <w:rFonts w:asciiTheme="minorHAnsi" w:eastAsiaTheme="minorEastAsia" w:hAnsiTheme="minorHAnsi" w:cstheme="minorBidi"/>
          <w:b/>
          <w:caps/>
          <w:noProof/>
          <w:sz w:val="22"/>
          <w:szCs w:val="24"/>
        </w:rPr>
        <w:fldChar w:fldCharType="begin"/>
      </w:r>
      <w:r>
        <w:rPr>
          <w:rFonts w:asciiTheme="minorHAnsi" w:eastAsiaTheme="minorEastAsia" w:hAnsiTheme="minorHAnsi" w:cstheme="minorBidi"/>
          <w:b/>
          <w:caps/>
          <w:noProof/>
          <w:sz w:val="22"/>
          <w:szCs w:val="24"/>
        </w:rPr>
        <w:instrText xml:space="preserve"> TOC \o "1-5" \h \z \t "ppgEH_FIGURAS;1" </w:instrText>
      </w:r>
      <w:r>
        <w:rPr>
          <w:rFonts w:asciiTheme="minorHAnsi" w:eastAsiaTheme="minorEastAsia" w:hAnsiTheme="minorHAnsi" w:cstheme="minorBidi"/>
          <w:b/>
          <w:caps/>
          <w:noProof/>
          <w:sz w:val="22"/>
          <w:szCs w:val="24"/>
        </w:rPr>
        <w:fldChar w:fldCharType="separate"/>
      </w:r>
      <w:hyperlink w:anchor="_Toc46840481" w:history="1">
        <w:r w:rsidR="007306AF" w:rsidRPr="007A5821">
          <w:rPr>
            <w:rStyle w:val="Hyperlink"/>
            <w:b/>
            <w:noProof/>
          </w:rPr>
          <w:t>Figura 1 -</w:t>
        </w:r>
        <w:r w:rsidR="007306AF" w:rsidRPr="007A5821">
          <w:rPr>
            <w:rStyle w:val="Hyperlink"/>
            <w:noProof/>
          </w:rPr>
          <w:t xml:space="preserve"> Necessidades e problemas psicológicos.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_Toc46840481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82" w:history="1">
        <w:r w:rsidR="007306AF" w:rsidRPr="007A5821">
          <w:rPr>
            <w:rStyle w:val="Hyperlink"/>
            <w:b/>
            <w:noProof/>
          </w:rPr>
          <w:t>Figura 2 -</w:t>
        </w:r>
        <w:r w:rsidR="007306AF" w:rsidRPr="007A5821">
          <w:rPr>
            <w:rStyle w:val="Hyperlink"/>
            <w:noProof/>
          </w:rPr>
          <w:t xml:space="preserve"> Representação bidimensional do carregamento de fatores em relação aos dados originais.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_Toc46840482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83" w:history="1">
        <w:r w:rsidR="007306AF" w:rsidRPr="007A5821">
          <w:rPr>
            <w:rStyle w:val="Hyperlink"/>
            <w:b/>
            <w:noProof/>
          </w:rPr>
          <w:t>Figura 3 -</w:t>
        </w:r>
        <w:r w:rsidR="007306AF" w:rsidRPr="007A5821">
          <w:rPr>
            <w:rStyle w:val="Hyperlink"/>
            <w:noProof/>
          </w:rPr>
          <w:t xml:space="preserve"> Pessoa idosas vinculadas aos grupos de convivência avaliando sua participação em oficinas de informática. Passo Fundo, 2008.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_Toc46840483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0B668D" w:rsidRPr="00A65E86" w:rsidRDefault="00743C05" w:rsidP="00D80E89">
      <w:pPr>
        <w:pStyle w:val="ppgEHQUEBRADESECAO"/>
      </w:pPr>
      <w:r>
        <w:rPr>
          <w:rFonts w:asciiTheme="minorHAnsi" w:eastAsiaTheme="minorEastAsia" w:hAnsiTheme="minorHAnsi" w:cstheme="minorBidi"/>
          <w:b/>
          <w:bCs/>
          <w:caps/>
          <w:noProof/>
          <w:sz w:val="22"/>
          <w:u w:val="single"/>
        </w:rPr>
        <w:fldChar w:fldCharType="end"/>
      </w:r>
    </w:p>
    <w:p w:rsidR="003B7C2A" w:rsidRDefault="003B7C2A" w:rsidP="00EE2CA0">
      <w:pPr>
        <w:pStyle w:val="ppgEHLISTADESIGLAS"/>
        <w:sectPr w:rsidR="003B7C2A" w:rsidSect="003B7C2A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567068" w:rsidRPr="009B576D" w:rsidRDefault="00A60D64" w:rsidP="00053A17">
      <w:pPr>
        <w:pStyle w:val="ppgEHLISTADEQUADROS"/>
      </w:pPr>
      <w:hyperlink w:anchor="ListaDeQuadros" w:tooltip="Lista opcional elaborada conforme norma ABNT NBR 14724. Apresenta a ordem dos quadros." w:history="1">
        <w:r w:rsidR="00567068" w:rsidRPr="00483133">
          <w:t>LISTA DE QUADROS</w:t>
        </w:r>
        <w:bookmarkEnd w:id="21"/>
      </w:hyperlink>
    </w:p>
    <w:p w:rsidR="007306AF" w:rsidRDefault="00567068">
      <w:pPr>
        <w:pStyle w:val="ndicedeilustraes"/>
        <w:tabs>
          <w:tab w:val="right" w:leader="dot" w:pos="8495"/>
        </w:tabs>
        <w:rPr>
          <w:rFonts w:asciiTheme="minorHAnsi" w:eastAsiaTheme="minorEastAsia" w:hAnsiTheme="minorHAnsi" w:cstheme="minorBidi"/>
          <w:noProof/>
          <w:szCs w:val="24"/>
        </w:rPr>
      </w:pPr>
      <w:r w:rsidRPr="009B576D">
        <w:rPr>
          <w:rFonts w:cs="Arial"/>
          <w:bCs/>
        </w:rPr>
        <w:fldChar w:fldCharType="begin"/>
      </w:r>
      <w:r w:rsidRPr="009B576D">
        <w:rPr>
          <w:rFonts w:cs="Arial"/>
          <w:bCs/>
        </w:rPr>
        <w:instrText xml:space="preserve"> TOC \h \z \t "ppgEH_QUADROS" \c </w:instrText>
      </w:r>
      <w:r w:rsidRPr="009B576D">
        <w:rPr>
          <w:rFonts w:cs="Arial"/>
          <w:bCs/>
        </w:rPr>
        <w:fldChar w:fldCharType="separate"/>
      </w:r>
      <w:hyperlink w:anchor="_Toc46840478" w:history="1">
        <w:r w:rsidR="007306AF" w:rsidRPr="00341D47">
          <w:rPr>
            <w:rStyle w:val="Hyperlink"/>
            <w:rFonts w:eastAsiaTheme="majorEastAsia"/>
            <w:b/>
            <w:noProof/>
          </w:rPr>
          <w:t>Quadro 1 -</w:t>
        </w:r>
        <w:r w:rsidR="007306AF" w:rsidRPr="00341D47">
          <w:rPr>
            <w:rStyle w:val="Hyperlink"/>
            <w:rFonts w:eastAsiaTheme="majorEastAsia"/>
            <w:noProof/>
          </w:rPr>
          <w:t xml:space="preserve"> Definição de projeto, dissertação e tese.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_Toc46840478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ndicedeilustraes"/>
        <w:tabs>
          <w:tab w:val="right" w:leader="dot" w:pos="8495"/>
        </w:tabs>
        <w:rPr>
          <w:rFonts w:asciiTheme="minorHAnsi" w:eastAsiaTheme="minorEastAsia" w:hAnsiTheme="minorHAnsi" w:cstheme="minorBidi"/>
          <w:noProof/>
          <w:szCs w:val="24"/>
        </w:rPr>
      </w:pPr>
      <w:hyperlink w:anchor="_Toc46840479" w:history="1">
        <w:r w:rsidR="007306AF" w:rsidRPr="00341D47">
          <w:rPr>
            <w:rStyle w:val="Hyperlink"/>
            <w:rFonts w:eastAsiaTheme="majorEastAsia" w:cs="Arial"/>
            <w:b/>
            <w:noProof/>
          </w:rPr>
          <w:t>Quadro 2 -</w:t>
        </w:r>
        <w:r w:rsidR="007306AF" w:rsidRPr="00341D47">
          <w:rPr>
            <w:rStyle w:val="Hyperlink"/>
            <w:rFonts w:eastAsiaTheme="majorEastAsia" w:cs="Arial"/>
            <w:noProof/>
          </w:rPr>
          <w:t xml:space="preserve"> Descrição do cronograma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_Toc46840479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ndicedeilustraes"/>
        <w:tabs>
          <w:tab w:val="right" w:leader="dot" w:pos="8495"/>
        </w:tabs>
        <w:rPr>
          <w:rFonts w:asciiTheme="minorHAnsi" w:eastAsiaTheme="minorEastAsia" w:hAnsiTheme="minorHAnsi" w:cstheme="minorBidi"/>
          <w:noProof/>
          <w:szCs w:val="24"/>
        </w:rPr>
      </w:pPr>
      <w:hyperlink w:anchor="_Toc46840480" w:history="1">
        <w:r w:rsidR="007306AF" w:rsidRPr="00341D47">
          <w:rPr>
            <w:rStyle w:val="Hyperlink"/>
            <w:rFonts w:eastAsiaTheme="majorEastAsia" w:cs="Arial"/>
            <w:b/>
            <w:noProof/>
          </w:rPr>
          <w:t>Quadro 3 -</w:t>
        </w:r>
        <w:r w:rsidR="007306AF" w:rsidRPr="00341D47">
          <w:rPr>
            <w:rStyle w:val="Hyperlink"/>
            <w:rFonts w:eastAsiaTheme="majorEastAsia" w:cs="Arial"/>
            <w:noProof/>
          </w:rPr>
          <w:t xml:space="preserve"> Descrição </w:t>
        </w:r>
        <w:r w:rsidR="007306AF" w:rsidRPr="00341D47">
          <w:rPr>
            <w:rStyle w:val="Hyperlink"/>
            <w:rFonts w:eastAsia="Calibri" w:cs="Arial"/>
            <w:noProof/>
            <w:lang w:eastAsia="en-US"/>
          </w:rPr>
          <w:t>do orçamento financeiro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_Toc46840480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3B7C2A" w:rsidRPr="00A65E86" w:rsidRDefault="00567068" w:rsidP="00D80E89">
      <w:pPr>
        <w:pStyle w:val="ppgEHQUEBRADESECAO"/>
      </w:pPr>
      <w:r w:rsidRPr="009B576D">
        <w:fldChar w:fldCharType="end"/>
      </w:r>
      <w:bookmarkStart w:id="22" w:name="ListaDeTabelas"/>
    </w:p>
    <w:p w:rsidR="003B7C2A" w:rsidRDefault="003B7C2A" w:rsidP="003B7C2A">
      <w:pPr>
        <w:jc w:val="both"/>
        <w:rPr>
          <w:rFonts w:ascii="Arial" w:hAnsi="Arial" w:cs="Arial"/>
          <w:bCs/>
        </w:rPr>
        <w:sectPr w:rsidR="003B7C2A" w:rsidSect="003B7C2A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9A5A46" w:rsidRDefault="00A60D64" w:rsidP="00053A17">
      <w:pPr>
        <w:pStyle w:val="ppgEHLISTADETABELAS"/>
      </w:pPr>
      <w:hyperlink w:anchor="ListaDeTabelas" w:tooltip="Lista opcional elaborada conforme as normas para apresentação tabular segundo o IBGE (1993) estão disponíveis em: https://biblioteca.ibge.gov.br/visualizacao/livros/liv23907.pdf." w:history="1">
        <w:r w:rsidR="009A5A46" w:rsidRPr="00483133">
          <w:t>LISTA DE TABELAS</w:t>
        </w:r>
        <w:bookmarkEnd w:id="22"/>
      </w:hyperlink>
    </w:p>
    <w:p w:rsidR="009A5A46" w:rsidRPr="00586A44" w:rsidRDefault="009A5A46" w:rsidP="009A5A46">
      <w:pPr>
        <w:pStyle w:val="Estilo1pt"/>
      </w:pPr>
    </w:p>
    <w:bookmarkStart w:id="23" w:name="ListaDeAbreviaturas"/>
    <w:p w:rsidR="007306AF" w:rsidRDefault="004D72F0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r>
        <w:rPr>
          <w:rFonts w:asciiTheme="minorHAnsi" w:hAnsiTheme="minorHAnsi" w:cstheme="minorHAnsi"/>
          <w:b/>
          <w:caps/>
          <w:smallCaps/>
          <w:noProof/>
          <w:sz w:val="22"/>
        </w:rPr>
        <w:fldChar w:fldCharType="begin"/>
      </w:r>
      <w:r>
        <w:rPr>
          <w:rFonts w:asciiTheme="minorHAnsi" w:hAnsiTheme="minorHAnsi" w:cstheme="minorHAnsi"/>
          <w:b/>
          <w:caps/>
          <w:smallCaps/>
          <w:noProof/>
          <w:sz w:val="22"/>
        </w:rPr>
        <w:instrText xml:space="preserve"> TOC \h \z \t "ppgEH_TABELAS;1" </w:instrText>
      </w:r>
      <w:r>
        <w:rPr>
          <w:rFonts w:asciiTheme="minorHAnsi" w:hAnsiTheme="minorHAnsi" w:cstheme="minorHAnsi"/>
          <w:b/>
          <w:caps/>
          <w:smallCaps/>
          <w:noProof/>
          <w:sz w:val="22"/>
        </w:rPr>
        <w:fldChar w:fldCharType="separate"/>
      </w:r>
      <w:hyperlink w:anchor="_Toc46840470" w:history="1">
        <w:r w:rsidR="007306AF" w:rsidRPr="00AB7FDB">
          <w:rPr>
            <w:rStyle w:val="Hyperlink"/>
            <w:b/>
            <w:noProof/>
            <w:specVanish/>
          </w:rPr>
          <w:t>Tabela 1 -</w:t>
        </w:r>
        <w:r w:rsidR="007306AF" w:rsidRPr="00AB7FDB">
          <w:rPr>
            <w:rStyle w:val="Hyperlink"/>
            <w:noProof/>
            <w:specVanish/>
          </w:rPr>
          <w:t xml:space="preserve"> Tipos de autorias de documentos. Passo Fundo, 2020.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_Toc46840470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71" w:history="1">
        <w:r w:rsidR="007306AF" w:rsidRPr="00AB7FDB">
          <w:rPr>
            <w:rStyle w:val="Hyperlink"/>
            <w:b/>
            <w:noProof/>
            <w:specVanish/>
          </w:rPr>
          <w:t>Tabela 2 -</w:t>
        </w:r>
        <w:r w:rsidR="007306AF" w:rsidRPr="00AB7FDB">
          <w:rPr>
            <w:rStyle w:val="Hyperlink"/>
            <w:noProof/>
            <w:specVanish/>
          </w:rPr>
          <w:t xml:space="preserve"> Características sociodemográficas, morbidades, fatores de risco e perfil geral clínico da amostra pesquisada (n = 1.267). Passo Fundo, 2020.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_Toc46840471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72" w:history="1">
        <w:r w:rsidR="007306AF" w:rsidRPr="00AB7FDB">
          <w:rPr>
            <w:rStyle w:val="Hyperlink"/>
            <w:rFonts w:cs="Arial"/>
            <w:b/>
            <w:noProof/>
            <w:specVanish/>
          </w:rPr>
          <w:t>Tabela 3 -</w:t>
        </w:r>
        <w:r w:rsidR="007306AF" w:rsidRPr="00AB7FDB">
          <w:rPr>
            <w:rStyle w:val="Hyperlink"/>
            <w:rFonts w:cs="Arial"/>
            <w:noProof/>
            <w:specVanish/>
          </w:rPr>
          <w:t xml:space="preserve"> Matriz de correlação entre as dimensões de percepção sobre tecnologias. Passo Fundo, 2020.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_Toc46840472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73" w:history="1">
        <w:r w:rsidR="007306AF" w:rsidRPr="00AB7FDB">
          <w:rPr>
            <w:rStyle w:val="Hyperlink"/>
            <w:rFonts w:cs="Arial"/>
            <w:b/>
            <w:noProof/>
            <w:specVanish/>
          </w:rPr>
          <w:t>Tabela 4 -</w:t>
        </w:r>
        <w:r w:rsidR="007306AF" w:rsidRPr="00AB7FDB">
          <w:rPr>
            <w:rStyle w:val="Hyperlink"/>
            <w:rFonts w:cs="Arial"/>
            <w:noProof/>
            <w:specVanish/>
          </w:rPr>
          <w:t xml:space="preserve"> Indicadores demográficos das pessoas idosas que obtiveram escore maior ou igual a cinco pontos na GDS-15. Passo Fundo, 2008.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_Toc46840473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74" w:history="1">
        <w:r w:rsidR="007306AF" w:rsidRPr="00AB7FDB">
          <w:rPr>
            <w:rStyle w:val="Hyperlink"/>
            <w:rFonts w:cs="Arial"/>
            <w:b/>
            <w:noProof/>
            <w:specVanish/>
          </w:rPr>
          <w:t>Tabela 5 -</w:t>
        </w:r>
        <w:r w:rsidR="007306AF" w:rsidRPr="00AB7FDB">
          <w:rPr>
            <w:rStyle w:val="Hyperlink"/>
            <w:rFonts w:cs="Arial"/>
            <w:noProof/>
            <w:specVanish/>
          </w:rPr>
          <w:t xml:space="preserve"> Análise dos componentes principais. Passo Fundo, 2020.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_Toc46840474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75" w:history="1">
        <w:r w:rsidR="007306AF" w:rsidRPr="00AB7FDB">
          <w:rPr>
            <w:rStyle w:val="Hyperlink"/>
            <w:rFonts w:cs="Arial"/>
            <w:b/>
            <w:noProof/>
            <w:specVanish/>
          </w:rPr>
          <w:t>Tabela 6 -</w:t>
        </w:r>
        <w:r w:rsidR="007306AF" w:rsidRPr="00AB7FDB">
          <w:rPr>
            <w:rStyle w:val="Hyperlink"/>
            <w:rFonts w:cs="Arial"/>
            <w:noProof/>
            <w:specVanish/>
          </w:rPr>
          <w:t xml:space="preserve"> Estatísticas da pontuação na GDS-15 e do escore no MMSE. Passo Fundo, 2008.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_Toc46840475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76" w:history="1">
        <w:r w:rsidR="007306AF" w:rsidRPr="00AB7FDB">
          <w:rPr>
            <w:rStyle w:val="Hyperlink"/>
            <w:rFonts w:cs="Arial"/>
            <w:b/>
            <w:noProof/>
            <w:specVanish/>
          </w:rPr>
          <w:t>Tabela 7 -</w:t>
        </w:r>
        <w:r w:rsidR="007306AF" w:rsidRPr="00AB7FDB">
          <w:rPr>
            <w:rStyle w:val="Hyperlink"/>
            <w:rFonts w:cs="Arial"/>
            <w:noProof/>
            <w:specVanish/>
          </w:rPr>
          <w:t xml:space="preserve"> Relação das dimensões de qualidade de vida do KDQOL-SF por tipo de diálise. Passo Fundo, 2020.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_Toc46840476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77" w:history="1">
        <w:r w:rsidR="007306AF" w:rsidRPr="00AB7FDB">
          <w:rPr>
            <w:rStyle w:val="Hyperlink"/>
            <w:b/>
            <w:noProof/>
          </w:rPr>
          <w:t>Tabela 8 -</w:t>
        </w:r>
        <w:r w:rsidR="007306AF" w:rsidRPr="00AB7FDB">
          <w:rPr>
            <w:rStyle w:val="Hyperlink"/>
            <w:noProof/>
          </w:rPr>
          <w:t xml:space="preserve"> População de pessoas com 60 Anos ou mais residente no Rio Grande do Sul entre 1960 e 2000 por sexo e grupo de idade. Passo Fundo, 2020.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_Toc46840477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8573B3" w:rsidRPr="00053A17" w:rsidRDefault="004D72F0" w:rsidP="00D80E89">
      <w:pPr>
        <w:pStyle w:val="ppgEHQUEBRADESECAO"/>
      </w:pPr>
      <w:r>
        <w:rPr>
          <w:rFonts w:asciiTheme="minorHAnsi" w:hAnsiTheme="minorHAnsi" w:cstheme="minorHAnsi"/>
          <w:b/>
          <w:bCs/>
          <w:caps/>
          <w:smallCaps/>
          <w:noProof/>
          <w:sz w:val="22"/>
          <w:szCs w:val="22"/>
          <w:u w:val="single"/>
        </w:rPr>
        <w:fldChar w:fldCharType="end"/>
      </w:r>
    </w:p>
    <w:p w:rsidR="003B7C2A" w:rsidRDefault="003B7C2A" w:rsidP="00EE2CA0">
      <w:pPr>
        <w:pStyle w:val="ppgEHLISTADESIGLAS"/>
        <w:sectPr w:rsidR="003B7C2A" w:rsidSect="003B7C2A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524F3F" w:rsidRDefault="00A60D64" w:rsidP="00EE2CA0">
      <w:pPr>
        <w:pStyle w:val="ppgEHLISTADESIGLAS"/>
      </w:pPr>
      <w:hyperlink w:anchor="ListaDeAbreviaturas" w:tooltip="Lista opcional elaborada conforme as normas ABNT NBR 14724. Relação alfabética das abreviaturas utilizadas no texto, seguidas das expressões correspondentes gravadas por extenso. Exemplo: adapt. – adaptação; anál. clín. – análise(s) clínica(s)." w:history="1">
        <w:r w:rsidR="00524F3F" w:rsidRPr="003B7C2A">
          <w:t>LISTA DE ABREVIATURAS</w:t>
        </w:r>
        <w:bookmarkEnd w:id="23"/>
      </w:hyperlink>
    </w:p>
    <w:tbl>
      <w:tblPr>
        <w:tblW w:w="864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42"/>
        <w:gridCol w:w="7403"/>
      </w:tblGrid>
      <w:tr w:rsidR="00524F3F" w:rsidRPr="00F1669A" w:rsidTr="00043D36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F1669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F1669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24F3F" w:rsidRPr="00F1669A" w:rsidTr="00043D36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F1669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F1669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24F3F" w:rsidRPr="00F1669A" w:rsidTr="00043D36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F1669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F1669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24F3F" w:rsidRPr="00F1669A" w:rsidTr="00043D36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F1669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F1669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524F3F" w:rsidRPr="003B7C2A" w:rsidTr="00043D36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3B7C2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524F3F" w:rsidRPr="003B7C2A" w:rsidRDefault="00524F3F" w:rsidP="00043D36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3B7C2A" w:rsidRPr="00053A17" w:rsidRDefault="003B7C2A" w:rsidP="00D80E89">
      <w:pPr>
        <w:pStyle w:val="ppgEHQUEBRADESECAO"/>
      </w:pPr>
      <w:bookmarkStart w:id="24" w:name="ListaDeSiglas"/>
    </w:p>
    <w:p w:rsidR="003B7C2A" w:rsidRPr="00053A17" w:rsidRDefault="003B7C2A" w:rsidP="00D80E89">
      <w:pPr>
        <w:pStyle w:val="ppgEHQUEBRADESECAO"/>
        <w:sectPr w:rsidR="003B7C2A" w:rsidRPr="00053A17" w:rsidSect="003B7C2A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9A5A46" w:rsidRPr="009B576D" w:rsidRDefault="00A60D64" w:rsidP="00053A17">
      <w:pPr>
        <w:pStyle w:val="ppgEHLISTADESIGLAS"/>
      </w:pPr>
      <w:hyperlink w:anchor="ListaDeSiglas" w:tooltip="Lista opcional elaborada conforme as normas ABNT NBR 14724. Relação alfabética das siglas utilizadas no texto, seguidas das expressões correspondentes gravadas por extenso. Exemplo: CDC – Center for Disease Control; UPF – Universidade de Passo Fundo." w:history="1">
        <w:r w:rsidR="009A5A46" w:rsidRPr="003B7C2A">
          <w:t xml:space="preserve">LISTA DE </w:t>
        </w:r>
        <w:r w:rsidR="00567068" w:rsidRPr="003B7C2A">
          <w:t>SIGLAS</w:t>
        </w:r>
        <w:bookmarkEnd w:id="24"/>
      </w:hyperlink>
    </w:p>
    <w:tbl>
      <w:tblPr>
        <w:tblW w:w="864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42"/>
        <w:gridCol w:w="7403"/>
      </w:tblGrid>
      <w:tr w:rsidR="009A5A46" w:rsidRPr="003B7C2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3B7C2A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A5A46" w:rsidRPr="00F1669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A5A46" w:rsidRPr="00F1669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F4FDE" w:rsidRPr="00F1669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1F4FDE" w:rsidRPr="00F1669A" w:rsidRDefault="001F4FDE" w:rsidP="0040028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1F4FDE" w:rsidRPr="00F1669A" w:rsidRDefault="001F4FDE" w:rsidP="0040028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1F4FDE" w:rsidRPr="003B7C2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1F4FDE" w:rsidRPr="003B7C2A" w:rsidRDefault="001F4FDE" w:rsidP="0040028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</w:tcPr>
          <w:p w:rsidR="001F4FDE" w:rsidRPr="003B7C2A" w:rsidRDefault="001F4FDE" w:rsidP="00400281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567068" w:rsidRPr="00053A17" w:rsidRDefault="00567068" w:rsidP="00D80E89">
      <w:pPr>
        <w:pStyle w:val="ppgEHQUEBRADESECAO"/>
      </w:pPr>
    </w:p>
    <w:p w:rsidR="00524F3F" w:rsidRPr="00053A17" w:rsidRDefault="00524F3F" w:rsidP="00D80E89">
      <w:pPr>
        <w:pStyle w:val="ppgEHQUEBRADESECAO"/>
        <w:sectPr w:rsidR="00524F3F" w:rsidRPr="00053A17" w:rsidSect="003B7C2A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bookmarkStart w:id="25" w:name="ListaDeSimbolos"/>
    <w:p w:rsidR="009A5A46" w:rsidRPr="009B576D" w:rsidRDefault="00AA237C" w:rsidP="00053A17">
      <w:pPr>
        <w:pStyle w:val="ppgEHLISTADESMBOLOS"/>
      </w:pPr>
      <w:r>
        <w:lastRenderedPageBreak/>
        <w:fldChar w:fldCharType="begin"/>
      </w:r>
      <w:r>
        <w:instrText xml:space="preserve"> HYPERLINK  \l "ListaDeSimbolos" \o "Lista opcional elaborada conforme as normas ABNT NBR 14724. Relação alfabética dos símbolos utilizados no texto, seguidos das expressões correspondentes gravadas por extenso. Exemplo: ºC graus – Celsius; K – graus Kelvin." </w:instrText>
      </w:r>
      <w:r>
        <w:fldChar w:fldCharType="separate"/>
      </w:r>
      <w:r w:rsidR="009A5A46" w:rsidRPr="00AA237C">
        <w:t>LISTA DE SÍMBOLOS</w:t>
      </w:r>
      <w:bookmarkEnd w:id="25"/>
      <w:r>
        <w:fldChar w:fldCharType="end"/>
      </w:r>
    </w:p>
    <w:p w:rsidR="009A5A46" w:rsidRPr="00586A44" w:rsidRDefault="009A5A46" w:rsidP="009A5A46">
      <w:pPr>
        <w:jc w:val="both"/>
        <w:rPr>
          <w:sz w:val="2"/>
          <w:szCs w:val="2"/>
        </w:rPr>
      </w:pPr>
    </w:p>
    <w:tbl>
      <w:tblPr>
        <w:tblW w:w="8645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42"/>
        <w:gridCol w:w="7403"/>
      </w:tblGrid>
      <w:tr w:rsidR="009A5A46" w:rsidRPr="00F1669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  <w:smallCaps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A5A46" w:rsidRPr="00F1669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  <w:smallCaps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A5A46" w:rsidRPr="00F1669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A5A46" w:rsidRPr="00F1669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  <w:smallCaps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9A5A46" w:rsidRPr="00F1669A" w:rsidTr="009B576D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  <w:smallCaps/>
              </w:rPr>
            </w:pPr>
          </w:p>
        </w:tc>
        <w:tc>
          <w:tcPr>
            <w:tcW w:w="7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A5A46" w:rsidRPr="00F1669A" w:rsidRDefault="009A5A46" w:rsidP="00400281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F80565" w:rsidRPr="00053A17" w:rsidRDefault="00F80565" w:rsidP="00D80E89">
      <w:pPr>
        <w:pStyle w:val="ppgEHQUEBRADESECAO"/>
      </w:pPr>
    </w:p>
    <w:p w:rsidR="00F80565" w:rsidRPr="00053A17" w:rsidRDefault="00F80565" w:rsidP="00D80E89">
      <w:pPr>
        <w:pStyle w:val="ppgEHQUEBRADESECAO"/>
        <w:sectPr w:rsidR="00F80565" w:rsidRPr="00053A17" w:rsidSect="009B576D"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bookmarkStart w:id="26" w:name="Sumario"/>
    <w:p w:rsidR="009A5A46" w:rsidRPr="009B576D" w:rsidRDefault="003C601E" w:rsidP="00EE2CA0">
      <w:pPr>
        <w:pStyle w:val="ppgEHLISTADESIGLAS"/>
      </w:pPr>
      <w:r>
        <w:lastRenderedPageBreak/>
        <w:fldChar w:fldCharType="begin"/>
      </w:r>
      <w:r>
        <w:instrText xml:space="preserve"> HYPERLINK  \l "Sumario" \o "Elaborado conforme norma ABNT NBR 6027. Enumeração das divisões, seções e outras partes de uma publicação, na mesma ordem e grafia em que a matéria nele se sucede. Os elementos do Pré-Texto não fazem parte do sumário." </w:instrText>
      </w:r>
      <w:r>
        <w:fldChar w:fldCharType="separate"/>
      </w:r>
      <w:r w:rsidR="009A5A46" w:rsidRPr="003C601E">
        <w:t>SUMÁRIO</w:t>
      </w:r>
      <w:bookmarkEnd w:id="26"/>
      <w:r>
        <w:fldChar w:fldCharType="end"/>
      </w:r>
    </w:p>
    <w:p w:rsidR="007306AF" w:rsidRDefault="00CA6BDA">
      <w:pPr>
        <w:pStyle w:val="Sumrio1"/>
        <w:tabs>
          <w:tab w:val="left" w:pos="373"/>
        </w:tabs>
        <w:rPr>
          <w:rFonts w:asciiTheme="minorHAnsi" w:eastAsiaTheme="minorEastAsia" w:hAnsiTheme="minorHAnsi" w:cstheme="minorBidi"/>
          <w:bCs w:val="0"/>
          <w:noProof/>
          <w:szCs w:val="24"/>
        </w:rPr>
      </w:pPr>
      <w:r>
        <w:fldChar w:fldCharType="begin"/>
      </w:r>
      <w:r>
        <w:instrText xml:space="preserve"> TOC \o "5-5" \h \z \t "Título Seção Secundária;2;Título Seção Terciária;3;Título Seção Quaternária;4;Título Seção Primária;1;ppgEH_POS-TEXTUAIS;1;ppgEH_TITULO_CAPITULO;1;ppgEH_TITULO_SUBCAPITULO_NIVEL_3;3;ppgEH_TITULO_SUBCAPITULO_NIVEL_2;2;ppgEH_ANEXOS;1;ppgEH_APENDICE;1" </w:instrText>
      </w:r>
      <w:r>
        <w:fldChar w:fldCharType="separate"/>
      </w:r>
      <w:hyperlink w:anchor="_Toc46840451" w:history="1">
        <w:r w:rsidR="007306AF" w:rsidRPr="001439AD">
          <w:rPr>
            <w:rStyle w:val="Hyperlink"/>
            <w:noProof/>
          </w:rPr>
          <w:t>1</w:t>
        </w:r>
        <w:r w:rsidR="007306AF">
          <w:rPr>
            <w:rFonts w:asciiTheme="minorHAnsi" w:eastAsiaTheme="minorEastAsia" w:hAnsiTheme="minorHAnsi" w:cstheme="minorBidi"/>
            <w:bCs w:val="0"/>
            <w:noProof/>
            <w:szCs w:val="24"/>
          </w:rPr>
          <w:tab/>
        </w:r>
        <w:r w:rsidR="007306AF" w:rsidRPr="001439AD">
          <w:rPr>
            <w:rStyle w:val="Hyperlink"/>
            <w:noProof/>
          </w:rPr>
          <w:t>ESTRUTURA DE CAPÍTULO COM SUBSEÇÕES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_Toc46840451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2"/>
        <w:tabs>
          <w:tab w:val="left" w:pos="546"/>
          <w:tab w:val="right" w:leader="dot" w:pos="8494"/>
        </w:tabs>
        <w:rPr>
          <w:rFonts w:asciiTheme="minorHAnsi" w:eastAsiaTheme="minorEastAsia" w:hAnsiTheme="minorHAnsi" w:cstheme="minorBidi"/>
          <w:bCs w:val="0"/>
          <w:smallCaps w:val="0"/>
          <w:noProof/>
          <w:sz w:val="24"/>
          <w:szCs w:val="24"/>
        </w:rPr>
      </w:pPr>
      <w:hyperlink w:anchor="_Toc46840452" w:history="1">
        <w:r w:rsidR="007306AF" w:rsidRPr="001439AD">
          <w:rPr>
            <w:rStyle w:val="Hyperlink"/>
            <w:noProof/>
          </w:rPr>
          <w:t>1.1</w:t>
        </w:r>
        <w:r w:rsidR="007306AF">
          <w:rPr>
            <w:rFonts w:asciiTheme="minorHAnsi" w:eastAsiaTheme="minorEastAsia" w:hAnsiTheme="minorHAnsi" w:cstheme="minorBidi"/>
            <w:bCs w:val="0"/>
            <w:smallCaps w:val="0"/>
            <w:noProof/>
            <w:sz w:val="24"/>
            <w:szCs w:val="24"/>
          </w:rPr>
          <w:tab/>
        </w:r>
        <w:r w:rsidR="007306AF" w:rsidRPr="001439AD">
          <w:rPr>
            <w:rStyle w:val="Hyperlink"/>
            <w:noProof/>
          </w:rPr>
          <w:t>Estilos de formatação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_Toc46840452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3"/>
        <w:tabs>
          <w:tab w:val="left" w:pos="685"/>
          <w:tab w:val="right" w:leader="dot" w:pos="8494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6840453" w:history="1">
        <w:r w:rsidR="007306AF" w:rsidRPr="001439AD">
          <w:rPr>
            <w:rStyle w:val="Hyperlink"/>
            <w:noProof/>
          </w:rPr>
          <w:t>1.1.1</w:t>
        </w:r>
        <w:r w:rsidR="007306AF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</w:rPr>
          <w:tab/>
        </w:r>
        <w:r w:rsidR="007306AF" w:rsidRPr="001439AD">
          <w:rPr>
            <w:rStyle w:val="Hyperlink"/>
            <w:noProof/>
          </w:rPr>
          <w:t>Lista de numeração e marcador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_Toc46840453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tabs>
          <w:tab w:val="left" w:pos="373"/>
        </w:tabs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54" w:history="1">
        <w:r w:rsidR="007306AF" w:rsidRPr="001439AD">
          <w:rPr>
            <w:rStyle w:val="Hyperlink"/>
            <w:noProof/>
          </w:rPr>
          <w:t>2</w:t>
        </w:r>
        <w:r w:rsidR="007306AF">
          <w:rPr>
            <w:rFonts w:asciiTheme="minorHAnsi" w:eastAsiaTheme="minorEastAsia" w:hAnsiTheme="minorHAnsi" w:cstheme="minorBidi"/>
            <w:bCs w:val="0"/>
            <w:noProof/>
            <w:szCs w:val="24"/>
          </w:rPr>
          <w:tab/>
        </w:r>
        <w:r w:rsidR="007306AF" w:rsidRPr="001439AD">
          <w:rPr>
            <w:rStyle w:val="Hyperlink"/>
            <w:noProof/>
          </w:rPr>
          <w:t>TABELAS, QUADROS E FIGURAS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_Toc46840454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2"/>
        <w:tabs>
          <w:tab w:val="left" w:pos="546"/>
          <w:tab w:val="right" w:leader="dot" w:pos="8494"/>
        </w:tabs>
        <w:rPr>
          <w:rFonts w:asciiTheme="minorHAnsi" w:eastAsiaTheme="minorEastAsia" w:hAnsiTheme="minorHAnsi" w:cstheme="minorBidi"/>
          <w:bCs w:val="0"/>
          <w:smallCaps w:val="0"/>
          <w:noProof/>
          <w:sz w:val="24"/>
          <w:szCs w:val="24"/>
        </w:rPr>
      </w:pPr>
      <w:hyperlink w:anchor="_Toc46840455" w:history="1">
        <w:r w:rsidR="007306AF" w:rsidRPr="001439AD">
          <w:rPr>
            <w:rStyle w:val="Hyperlink"/>
            <w:noProof/>
          </w:rPr>
          <w:t>2.1</w:t>
        </w:r>
        <w:r w:rsidR="007306AF">
          <w:rPr>
            <w:rFonts w:asciiTheme="minorHAnsi" w:eastAsiaTheme="minorEastAsia" w:hAnsiTheme="minorHAnsi" w:cstheme="minorBidi"/>
            <w:bCs w:val="0"/>
            <w:smallCaps w:val="0"/>
            <w:noProof/>
            <w:sz w:val="24"/>
            <w:szCs w:val="24"/>
          </w:rPr>
          <w:tab/>
        </w:r>
        <w:r w:rsidR="007306AF" w:rsidRPr="001439AD">
          <w:rPr>
            <w:rStyle w:val="Hyperlink"/>
            <w:noProof/>
          </w:rPr>
          <w:t>Diferenças entre tabelas, quadros e figuras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_Toc46840455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2"/>
        <w:tabs>
          <w:tab w:val="left" w:pos="546"/>
          <w:tab w:val="right" w:leader="dot" w:pos="8494"/>
        </w:tabs>
        <w:rPr>
          <w:rFonts w:asciiTheme="minorHAnsi" w:eastAsiaTheme="minorEastAsia" w:hAnsiTheme="minorHAnsi" w:cstheme="minorBidi"/>
          <w:bCs w:val="0"/>
          <w:smallCaps w:val="0"/>
          <w:noProof/>
          <w:sz w:val="24"/>
          <w:szCs w:val="24"/>
        </w:rPr>
      </w:pPr>
      <w:hyperlink w:anchor="_Toc46840456" w:history="1">
        <w:r w:rsidR="007306AF" w:rsidRPr="001439AD">
          <w:rPr>
            <w:rStyle w:val="Hyperlink"/>
            <w:noProof/>
          </w:rPr>
          <w:t>2.2</w:t>
        </w:r>
        <w:r w:rsidR="007306AF">
          <w:rPr>
            <w:rFonts w:asciiTheme="minorHAnsi" w:eastAsiaTheme="minorEastAsia" w:hAnsiTheme="minorHAnsi" w:cstheme="minorBidi"/>
            <w:bCs w:val="0"/>
            <w:smallCaps w:val="0"/>
            <w:noProof/>
            <w:sz w:val="24"/>
            <w:szCs w:val="24"/>
          </w:rPr>
          <w:tab/>
        </w:r>
        <w:r w:rsidR="007306AF" w:rsidRPr="001439AD">
          <w:rPr>
            <w:rStyle w:val="Hyperlink"/>
            <w:noProof/>
          </w:rPr>
          <w:t>Figuras e gráficos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_Toc46840456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2"/>
        <w:tabs>
          <w:tab w:val="left" w:pos="546"/>
          <w:tab w:val="right" w:leader="dot" w:pos="8494"/>
        </w:tabs>
        <w:rPr>
          <w:rFonts w:asciiTheme="minorHAnsi" w:eastAsiaTheme="minorEastAsia" w:hAnsiTheme="minorHAnsi" w:cstheme="minorBidi"/>
          <w:bCs w:val="0"/>
          <w:smallCaps w:val="0"/>
          <w:noProof/>
          <w:sz w:val="24"/>
          <w:szCs w:val="24"/>
        </w:rPr>
      </w:pPr>
      <w:hyperlink w:anchor="_Toc46840457" w:history="1">
        <w:r w:rsidR="007306AF" w:rsidRPr="001439AD">
          <w:rPr>
            <w:rStyle w:val="Hyperlink"/>
            <w:noProof/>
          </w:rPr>
          <w:t>2.3</w:t>
        </w:r>
        <w:r w:rsidR="007306AF">
          <w:rPr>
            <w:rFonts w:asciiTheme="minorHAnsi" w:eastAsiaTheme="minorEastAsia" w:hAnsiTheme="minorHAnsi" w:cstheme="minorBidi"/>
            <w:bCs w:val="0"/>
            <w:smallCaps w:val="0"/>
            <w:noProof/>
            <w:sz w:val="24"/>
            <w:szCs w:val="24"/>
          </w:rPr>
          <w:tab/>
        </w:r>
        <w:r w:rsidR="007306AF" w:rsidRPr="001439AD">
          <w:rPr>
            <w:rStyle w:val="Hyperlink"/>
            <w:noProof/>
          </w:rPr>
          <w:t>Equações e fórmulas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_Toc46840457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tabs>
          <w:tab w:val="left" w:pos="373"/>
        </w:tabs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58" w:history="1">
        <w:r w:rsidR="007306AF" w:rsidRPr="001439AD">
          <w:rPr>
            <w:rStyle w:val="Hyperlink"/>
            <w:noProof/>
          </w:rPr>
          <w:t>3</w:t>
        </w:r>
        <w:r w:rsidR="007306AF">
          <w:rPr>
            <w:rFonts w:asciiTheme="minorHAnsi" w:eastAsiaTheme="minorEastAsia" w:hAnsiTheme="minorHAnsi" w:cstheme="minorBidi"/>
            <w:bCs w:val="0"/>
            <w:noProof/>
            <w:szCs w:val="24"/>
          </w:rPr>
          <w:tab/>
        </w:r>
        <w:r w:rsidR="007306AF" w:rsidRPr="001439AD">
          <w:rPr>
            <w:rStyle w:val="Hyperlink"/>
            <w:noProof/>
          </w:rPr>
          <w:t>PROJETO OU DISSERTAÇÃO/TESE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_Toc46840458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2"/>
        <w:tabs>
          <w:tab w:val="left" w:pos="546"/>
          <w:tab w:val="right" w:leader="dot" w:pos="8494"/>
        </w:tabs>
        <w:rPr>
          <w:rFonts w:asciiTheme="minorHAnsi" w:eastAsiaTheme="minorEastAsia" w:hAnsiTheme="minorHAnsi" w:cstheme="minorBidi"/>
          <w:bCs w:val="0"/>
          <w:smallCaps w:val="0"/>
          <w:noProof/>
          <w:sz w:val="24"/>
          <w:szCs w:val="24"/>
        </w:rPr>
      </w:pPr>
      <w:hyperlink w:anchor="_Toc46840459" w:history="1">
        <w:r w:rsidR="007306AF" w:rsidRPr="001439AD">
          <w:rPr>
            <w:rStyle w:val="Hyperlink"/>
            <w:noProof/>
          </w:rPr>
          <w:t>3.1</w:t>
        </w:r>
        <w:r w:rsidR="007306AF">
          <w:rPr>
            <w:rFonts w:asciiTheme="minorHAnsi" w:eastAsiaTheme="minorEastAsia" w:hAnsiTheme="minorHAnsi" w:cstheme="minorBidi"/>
            <w:bCs w:val="0"/>
            <w:smallCaps w:val="0"/>
            <w:noProof/>
            <w:sz w:val="24"/>
            <w:szCs w:val="24"/>
          </w:rPr>
          <w:tab/>
        </w:r>
        <w:r w:rsidR="007306AF" w:rsidRPr="001439AD">
          <w:rPr>
            <w:rStyle w:val="Hyperlink"/>
            <w:noProof/>
          </w:rPr>
          <w:t>Projeto PPGEH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_Toc46840459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2"/>
        <w:tabs>
          <w:tab w:val="left" w:pos="546"/>
          <w:tab w:val="right" w:leader="dot" w:pos="8494"/>
        </w:tabs>
        <w:rPr>
          <w:rFonts w:asciiTheme="minorHAnsi" w:eastAsiaTheme="minorEastAsia" w:hAnsiTheme="minorHAnsi" w:cstheme="minorBidi"/>
          <w:bCs w:val="0"/>
          <w:smallCaps w:val="0"/>
          <w:noProof/>
          <w:sz w:val="24"/>
          <w:szCs w:val="24"/>
        </w:rPr>
      </w:pPr>
      <w:hyperlink w:anchor="_Toc46840460" w:history="1">
        <w:r w:rsidR="007306AF" w:rsidRPr="001439AD">
          <w:rPr>
            <w:rStyle w:val="Hyperlink"/>
            <w:noProof/>
          </w:rPr>
          <w:t>3.2</w:t>
        </w:r>
        <w:r w:rsidR="007306AF">
          <w:rPr>
            <w:rFonts w:asciiTheme="minorHAnsi" w:eastAsiaTheme="minorEastAsia" w:hAnsiTheme="minorHAnsi" w:cstheme="minorBidi"/>
            <w:bCs w:val="0"/>
            <w:smallCaps w:val="0"/>
            <w:noProof/>
            <w:sz w:val="24"/>
            <w:szCs w:val="24"/>
          </w:rPr>
          <w:tab/>
        </w:r>
        <w:r w:rsidR="007306AF" w:rsidRPr="001439AD">
          <w:rPr>
            <w:rStyle w:val="Hyperlink"/>
            <w:noProof/>
          </w:rPr>
          <w:t>Dissertação/tese PPGEH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_Toc46840460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3"/>
        <w:tabs>
          <w:tab w:val="left" w:pos="685"/>
          <w:tab w:val="right" w:leader="dot" w:pos="8494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6840461" w:history="1">
        <w:r w:rsidR="007306AF" w:rsidRPr="001439AD">
          <w:rPr>
            <w:rStyle w:val="Hyperlink"/>
            <w:noProof/>
          </w:rPr>
          <w:t>3.2.1</w:t>
        </w:r>
        <w:r w:rsidR="007306AF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</w:rPr>
          <w:tab/>
        </w:r>
        <w:r w:rsidR="007306AF" w:rsidRPr="001439AD">
          <w:rPr>
            <w:rStyle w:val="Hyperlink"/>
            <w:noProof/>
          </w:rPr>
          <w:t>Dissertação/tese PPGEH em formato tradicional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_Toc46840461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3"/>
        <w:tabs>
          <w:tab w:val="left" w:pos="685"/>
          <w:tab w:val="right" w:leader="dot" w:pos="8494"/>
        </w:tabs>
        <w:rPr>
          <w:rFonts w:asciiTheme="minorHAnsi" w:eastAsiaTheme="minorEastAsia" w:hAnsiTheme="minorHAnsi" w:cstheme="minorBidi"/>
          <w:smallCaps w:val="0"/>
          <w:noProof/>
          <w:sz w:val="24"/>
          <w:szCs w:val="24"/>
        </w:rPr>
      </w:pPr>
      <w:hyperlink w:anchor="_Toc46840462" w:history="1">
        <w:r w:rsidR="007306AF" w:rsidRPr="001439AD">
          <w:rPr>
            <w:rStyle w:val="Hyperlink"/>
            <w:noProof/>
          </w:rPr>
          <w:t>3.2.2</w:t>
        </w:r>
        <w:r w:rsidR="007306AF">
          <w:rPr>
            <w:rFonts w:asciiTheme="minorHAnsi" w:eastAsiaTheme="minorEastAsia" w:hAnsiTheme="minorHAnsi" w:cstheme="minorBidi"/>
            <w:smallCaps w:val="0"/>
            <w:noProof/>
            <w:sz w:val="24"/>
            <w:szCs w:val="24"/>
          </w:rPr>
          <w:tab/>
        </w:r>
        <w:r w:rsidR="007306AF" w:rsidRPr="001439AD">
          <w:rPr>
            <w:rStyle w:val="Hyperlink"/>
            <w:noProof/>
          </w:rPr>
          <w:t>Dissertação/tese PPGEH em formato de artigo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_Toc46840462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63" w:history="1">
        <w:r w:rsidR="007306AF" w:rsidRPr="001439AD">
          <w:rPr>
            <w:rStyle w:val="Hyperlink"/>
            <w:rFonts w:cs="Arial"/>
            <w:noProof/>
          </w:rPr>
          <w:t>REFERÊNCIAS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_Toc46840463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64" w:history="1">
        <w:r w:rsidR="007306AF" w:rsidRPr="001439AD">
          <w:rPr>
            <w:rStyle w:val="Hyperlink"/>
            <w:noProof/>
          </w:rPr>
          <w:t>APÊNDICES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_Toc46840464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tabs>
          <w:tab w:val="left" w:pos="1534"/>
        </w:tabs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65" w:history="1">
        <w:r w:rsidR="007306AF" w:rsidRPr="001439AD">
          <w:rPr>
            <w:rStyle w:val="Hyperlink"/>
            <w:noProof/>
          </w:rPr>
          <w:t>Apêndice A.</w:t>
        </w:r>
        <w:r w:rsidR="007306AF">
          <w:rPr>
            <w:rFonts w:asciiTheme="minorHAnsi" w:eastAsiaTheme="minorEastAsia" w:hAnsiTheme="minorHAnsi" w:cstheme="minorBidi"/>
            <w:bCs w:val="0"/>
            <w:noProof/>
            <w:szCs w:val="24"/>
          </w:rPr>
          <w:tab/>
        </w:r>
        <w:r w:rsidR="007306AF" w:rsidRPr="001439AD">
          <w:rPr>
            <w:rStyle w:val="Hyperlink"/>
            <w:noProof/>
          </w:rPr>
          <w:t>Inserir o título do Apêndice A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_Toc46840465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tabs>
          <w:tab w:val="left" w:pos="1534"/>
        </w:tabs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66" w:history="1">
        <w:r w:rsidR="007306AF" w:rsidRPr="001439AD">
          <w:rPr>
            <w:rStyle w:val="Hyperlink"/>
            <w:noProof/>
          </w:rPr>
          <w:t>Apêndice B.</w:t>
        </w:r>
        <w:r w:rsidR="007306AF">
          <w:rPr>
            <w:rFonts w:asciiTheme="minorHAnsi" w:eastAsiaTheme="minorEastAsia" w:hAnsiTheme="minorHAnsi" w:cstheme="minorBidi"/>
            <w:bCs w:val="0"/>
            <w:noProof/>
            <w:szCs w:val="24"/>
          </w:rPr>
          <w:tab/>
        </w:r>
        <w:r w:rsidR="007306AF" w:rsidRPr="001439AD">
          <w:rPr>
            <w:rStyle w:val="Hyperlink"/>
            <w:noProof/>
          </w:rPr>
          <w:t>Inserir o título do Apêndice B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_Toc46840466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67" w:history="1">
        <w:r w:rsidR="007306AF" w:rsidRPr="001439AD">
          <w:rPr>
            <w:rStyle w:val="Hyperlink"/>
            <w:noProof/>
          </w:rPr>
          <w:t>ANEXOS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_Toc46840467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tabs>
          <w:tab w:val="left" w:pos="1214"/>
        </w:tabs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68" w:history="1">
        <w:r w:rsidR="007306AF" w:rsidRPr="001439AD">
          <w:rPr>
            <w:rStyle w:val="Hyperlink"/>
            <w:noProof/>
          </w:rPr>
          <w:t>Anexo A.</w:t>
        </w:r>
        <w:r w:rsidR="007306AF">
          <w:rPr>
            <w:rFonts w:asciiTheme="minorHAnsi" w:eastAsiaTheme="minorEastAsia" w:hAnsiTheme="minorHAnsi" w:cstheme="minorBidi"/>
            <w:bCs w:val="0"/>
            <w:noProof/>
            <w:szCs w:val="24"/>
          </w:rPr>
          <w:tab/>
        </w:r>
        <w:r w:rsidR="007306AF" w:rsidRPr="001439AD">
          <w:rPr>
            <w:rStyle w:val="Hyperlink"/>
            <w:noProof/>
          </w:rPr>
          <w:t>Inserir o título do Anexo A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_Toc46840468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7306AF" w:rsidRDefault="00A60D64">
      <w:pPr>
        <w:pStyle w:val="Sumrio1"/>
        <w:tabs>
          <w:tab w:val="left" w:pos="1214"/>
        </w:tabs>
        <w:rPr>
          <w:rFonts w:asciiTheme="minorHAnsi" w:eastAsiaTheme="minorEastAsia" w:hAnsiTheme="minorHAnsi" w:cstheme="minorBidi"/>
          <w:bCs w:val="0"/>
          <w:noProof/>
          <w:szCs w:val="24"/>
        </w:rPr>
      </w:pPr>
      <w:hyperlink w:anchor="_Toc46840469" w:history="1">
        <w:r w:rsidR="007306AF" w:rsidRPr="001439AD">
          <w:rPr>
            <w:rStyle w:val="Hyperlink"/>
            <w:noProof/>
          </w:rPr>
          <w:t>Anexo B.</w:t>
        </w:r>
        <w:r w:rsidR="007306AF">
          <w:rPr>
            <w:rFonts w:asciiTheme="minorHAnsi" w:eastAsiaTheme="minorEastAsia" w:hAnsiTheme="minorHAnsi" w:cstheme="minorBidi"/>
            <w:bCs w:val="0"/>
            <w:noProof/>
            <w:szCs w:val="24"/>
          </w:rPr>
          <w:tab/>
        </w:r>
        <w:r w:rsidR="007306AF" w:rsidRPr="001439AD">
          <w:rPr>
            <w:rStyle w:val="Hyperlink"/>
            <w:noProof/>
          </w:rPr>
          <w:t>Inserir o título do Anexo B</w:t>
        </w:r>
        <w:r w:rsidR="007306AF">
          <w:rPr>
            <w:noProof/>
            <w:webHidden/>
          </w:rPr>
          <w:tab/>
        </w:r>
        <w:r w:rsidR="007306AF">
          <w:rPr>
            <w:noProof/>
            <w:webHidden/>
          </w:rPr>
          <w:fldChar w:fldCharType="begin"/>
        </w:r>
        <w:r w:rsidR="007306AF">
          <w:rPr>
            <w:noProof/>
            <w:webHidden/>
          </w:rPr>
          <w:instrText xml:space="preserve"> PAGEREF _Toc46840469 \h </w:instrText>
        </w:r>
        <w:r w:rsidR="007306AF">
          <w:rPr>
            <w:noProof/>
            <w:webHidden/>
          </w:rPr>
        </w:r>
        <w:r w:rsidR="007306AF">
          <w:rPr>
            <w:noProof/>
            <w:webHidden/>
          </w:rPr>
          <w:fldChar w:fldCharType="separate"/>
        </w:r>
        <w:r w:rsidR="00013B5C">
          <w:rPr>
            <w:noProof/>
            <w:webHidden/>
          </w:rPr>
          <w:t>3</w:t>
        </w:r>
        <w:r w:rsidR="007306AF">
          <w:rPr>
            <w:noProof/>
            <w:webHidden/>
          </w:rPr>
          <w:fldChar w:fldCharType="end"/>
        </w:r>
      </w:hyperlink>
    </w:p>
    <w:p w:rsidR="003C601E" w:rsidRPr="00A65E86" w:rsidRDefault="00CA6BDA" w:rsidP="00D80E89">
      <w:pPr>
        <w:pStyle w:val="ppgEHQUEBRADESECAO"/>
      </w:pPr>
      <w:r>
        <w:rPr>
          <w:bCs/>
        </w:rPr>
        <w:fldChar w:fldCharType="end"/>
      </w:r>
    </w:p>
    <w:p w:rsidR="003C601E" w:rsidRPr="00FC5FC6" w:rsidRDefault="003C601E" w:rsidP="003C601E">
      <w:pPr>
        <w:pStyle w:val="LinhaemBrancoJustificado"/>
        <w:spacing w:line="240" w:lineRule="auto"/>
        <w:rPr>
          <w:rFonts w:ascii="Arial" w:hAnsi="Arial" w:cs="Arial"/>
          <w:szCs w:val="24"/>
        </w:rPr>
        <w:sectPr w:rsidR="003C601E" w:rsidRPr="00FC5FC6" w:rsidSect="00D62DD2"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113117" w:rsidRPr="00132846" w:rsidRDefault="00F426B3" w:rsidP="00132846">
      <w:pPr>
        <w:pStyle w:val="ppgEHTITULOCAPITULO"/>
      </w:pPr>
      <w:bookmarkStart w:id="27" w:name="_Ref401937864"/>
      <w:bookmarkStart w:id="28" w:name="_Toc46840451"/>
      <w:r w:rsidRPr="00132846">
        <w:lastRenderedPageBreak/>
        <w:t xml:space="preserve">ESTRUTURA </w:t>
      </w:r>
      <w:r w:rsidR="00132846" w:rsidRPr="00132846">
        <w:t>DE CAPÍTULO COM SUBSEÇÕES</w:t>
      </w:r>
      <w:bookmarkEnd w:id="27"/>
      <w:bookmarkEnd w:id="28"/>
    </w:p>
    <w:p w:rsidR="00AF062B" w:rsidRPr="008D02B3" w:rsidRDefault="00900E7D" w:rsidP="008D02B3">
      <w:pPr>
        <w:pStyle w:val="ppgEHPARAGRAFOPADRAO"/>
      </w:pPr>
      <w:r>
        <w:t xml:space="preserve">A estrutura de um trabalho acadêmico é composta da parte externa (capa) e da parte interna que engloba os elementos pré-textuais, textuais e pós-textuais. Projeto, </w:t>
      </w:r>
      <w:r w:rsidRPr="008D02B3">
        <w:t xml:space="preserve">dissertação </w:t>
      </w:r>
      <w:r>
        <w:t xml:space="preserve">ou tese </w:t>
      </w:r>
      <w:r w:rsidRPr="008D02B3">
        <w:t>deve</w:t>
      </w:r>
      <w:r>
        <w:t>m</w:t>
      </w:r>
      <w:r w:rsidRPr="008D02B3">
        <w:t xml:space="preserve"> ser impress</w:t>
      </w:r>
      <w:r>
        <w:t>os</w:t>
      </w:r>
      <w:r w:rsidRPr="008D02B3">
        <w:t xml:space="preserve"> somente de um lado da página</w:t>
      </w:r>
      <w:r>
        <w:t xml:space="preserve">. As </w:t>
      </w:r>
      <w:r w:rsidRPr="008D02B3">
        <w:t>exceç</w:t>
      </w:r>
      <w:r>
        <w:t>ões são a</w:t>
      </w:r>
      <w:r w:rsidRPr="008D02B3">
        <w:t xml:space="preserve"> contracapa e </w:t>
      </w:r>
      <w:r>
        <w:t>a</w:t>
      </w:r>
      <w:r w:rsidRPr="008D02B3">
        <w:t xml:space="preserve"> ficha catalográfica, </w:t>
      </w:r>
      <w:r>
        <w:t xml:space="preserve">pré-textos exclusivamente de dissertações e teses, </w:t>
      </w:r>
      <w:r w:rsidRPr="008D02B3">
        <w:t>que devem ser impress</w:t>
      </w:r>
      <w:r>
        <w:t>o</w:t>
      </w:r>
      <w:r w:rsidRPr="008D02B3">
        <w:t>s na mesma página.</w:t>
      </w:r>
      <w:r>
        <w:t xml:space="preserve"> Quanto aos procedimentos de formatação, u</w:t>
      </w:r>
      <w:r w:rsidRPr="006C09F5">
        <w:t>tiliz</w:t>
      </w:r>
      <w:r>
        <w:t>ar</w:t>
      </w:r>
      <w:r w:rsidRPr="006C09F5">
        <w:t xml:space="preserve"> os estilos pré-definidos </w:t>
      </w:r>
      <w:r>
        <w:t>n</w:t>
      </w:r>
      <w:r w:rsidRPr="006C09F5">
        <w:t>es</w:t>
      </w:r>
      <w:r>
        <w:t>t</w:t>
      </w:r>
      <w:r w:rsidRPr="006C09F5">
        <w:t xml:space="preserve">e </w:t>
      </w:r>
      <w:r w:rsidRPr="001851F5">
        <w:rPr>
          <w:i/>
          <w:iCs/>
        </w:rPr>
        <w:t>template</w:t>
      </w:r>
      <w:r w:rsidRPr="006C09F5">
        <w:t>.</w:t>
      </w:r>
      <w:r>
        <w:t xml:space="preserve"> Utilizar</w:t>
      </w:r>
      <w:r w:rsidRPr="006C09F5">
        <w:t xml:space="preserve"> as referências cruzadas para fazer citações ao longo de texto, </w:t>
      </w:r>
      <w:r>
        <w:t>no tocante às</w:t>
      </w:r>
      <w:r w:rsidRPr="006C09F5">
        <w:t xml:space="preserve"> seções do texto, figuras, tabelas</w:t>
      </w:r>
      <w:r>
        <w:t xml:space="preserve">, quadros e </w:t>
      </w:r>
      <w:r w:rsidRPr="006C09F5">
        <w:t xml:space="preserve">referências. </w:t>
      </w:r>
      <w:r>
        <w:t>Assim</w:t>
      </w:r>
      <w:r w:rsidRPr="006C09F5">
        <w:t xml:space="preserve">, será possível utilizar </w:t>
      </w:r>
      <w:r>
        <w:t xml:space="preserve">os </w:t>
      </w:r>
      <w:r w:rsidRPr="006C09F5">
        <w:t xml:space="preserve">sumários e índices de </w:t>
      </w:r>
      <w:r>
        <w:t>tabelas e quadros</w:t>
      </w:r>
      <w:r w:rsidRPr="006C09F5">
        <w:t>.</w:t>
      </w:r>
      <w:r>
        <w:t xml:space="preserve"> </w:t>
      </w:r>
      <w:r w:rsidR="002459EA">
        <w:t>O</w:t>
      </w:r>
      <w:r w:rsidR="00F426B3">
        <w:t xml:space="preserve"> </w:t>
      </w:r>
      <w:r w:rsidR="002459EA">
        <w:t xml:space="preserve">documento é dividido </w:t>
      </w:r>
      <w:r w:rsidR="00F426B3">
        <w:t>em seções, utilizando para numeração</w:t>
      </w:r>
      <w:r w:rsidR="002459EA">
        <w:t>,</w:t>
      </w:r>
      <w:r w:rsidR="00F426B3">
        <w:t xml:space="preserve"> e de forma gradativa</w:t>
      </w:r>
      <w:r w:rsidR="002459EA">
        <w:t xml:space="preserve">, </w:t>
      </w:r>
      <w:r w:rsidR="00F426B3">
        <w:t>algarismos arábicos.</w:t>
      </w:r>
      <w:r w:rsidR="00DD7345">
        <w:t xml:space="preserve"> É recomendável inserir um </w:t>
      </w:r>
      <w:r w:rsidR="002459EA">
        <w:t xml:space="preserve">texto introdutório </w:t>
      </w:r>
      <w:r w:rsidR="00DD7345">
        <w:t xml:space="preserve">entre as identificações </w:t>
      </w:r>
      <w:r w:rsidR="002459EA">
        <w:t xml:space="preserve">de </w:t>
      </w:r>
      <w:r w:rsidR="00DD7345">
        <w:t>capítulo</w:t>
      </w:r>
      <w:r w:rsidR="002459EA">
        <w:t xml:space="preserve">s e </w:t>
      </w:r>
      <w:r w:rsidR="00DD7345">
        <w:t>seç</w:t>
      </w:r>
      <w:r w:rsidR="002459EA">
        <w:t>ões</w:t>
      </w:r>
      <w:r w:rsidR="00DD7345">
        <w:t xml:space="preserve"> secundária</w:t>
      </w:r>
      <w:r w:rsidR="002459EA">
        <w:t>, e entre as seções secundárias e terciárias</w:t>
      </w:r>
      <w:r w:rsidR="00DD7345">
        <w:t>.</w:t>
      </w:r>
    </w:p>
    <w:p w:rsidR="00EA7C38" w:rsidRDefault="000B668D" w:rsidP="00EA7C38">
      <w:pPr>
        <w:pStyle w:val="ppgEHTITULOSUBCAPITULONIVEL2"/>
      </w:pPr>
      <w:bookmarkStart w:id="29" w:name="_Toc46840452"/>
      <w:r>
        <w:t>Estilos de formatação</w:t>
      </w:r>
      <w:bookmarkEnd w:id="29"/>
    </w:p>
    <w:p w:rsidR="008D02B3" w:rsidRDefault="0043349A" w:rsidP="0043349A">
      <w:pPr>
        <w:pStyle w:val="ppgEHPARAGRAFOPADRAO"/>
      </w:pPr>
      <w:bookmarkStart w:id="30" w:name="_Toc428300332"/>
      <w:r>
        <w:t xml:space="preserve">Os estilos de formatação adotados </w:t>
      </w:r>
      <w:r w:rsidR="00F426B3">
        <w:t xml:space="preserve">para identificação dos capítulos e subseções </w:t>
      </w:r>
      <w:r>
        <w:t xml:space="preserve">são </w:t>
      </w:r>
      <w:r w:rsidR="00F426B3">
        <w:t xml:space="preserve">letras </w:t>
      </w:r>
      <w:r>
        <w:t>maiúscula</w:t>
      </w:r>
      <w:r w:rsidR="00F426B3">
        <w:t>s</w:t>
      </w:r>
      <w:r>
        <w:t xml:space="preserve"> e negrito</w:t>
      </w:r>
      <w:r w:rsidR="00F426B3">
        <w:t xml:space="preserve"> para capítulo (1, 2, 3, etc.), letra</w:t>
      </w:r>
      <w:r>
        <w:t xml:space="preserve"> minúscul</w:t>
      </w:r>
      <w:r w:rsidR="00F426B3">
        <w:t>a e</w:t>
      </w:r>
      <w:r>
        <w:t xml:space="preserve"> itálico </w:t>
      </w:r>
      <w:r w:rsidR="00F426B3">
        <w:t xml:space="preserve">para seção secundária (1.1, 1.2, 1.3, etc.) </w:t>
      </w:r>
      <w:r>
        <w:t xml:space="preserve">e </w:t>
      </w:r>
      <w:r w:rsidR="00F426B3">
        <w:t xml:space="preserve">letra </w:t>
      </w:r>
      <w:r>
        <w:t>minúscul</w:t>
      </w:r>
      <w:r w:rsidR="00F426B3">
        <w:t>a</w:t>
      </w:r>
      <w:r>
        <w:t xml:space="preserve"> para </w:t>
      </w:r>
      <w:r w:rsidR="00F426B3">
        <w:t>a seção terciária (1.1.1, 1.1.2, 1.1.3, etc.)</w:t>
      </w:r>
      <w:r>
        <w:t>. Deve-se limitar a numeração progressiva até a seção terci</w:t>
      </w:r>
      <w:r w:rsidR="00F426B3">
        <w:t>á</w:t>
      </w:r>
      <w:r>
        <w:t xml:space="preserve">ria. As </w:t>
      </w:r>
      <w:proofErr w:type="gramStart"/>
      <w:r>
        <w:t>seções quaternária</w:t>
      </w:r>
      <w:proofErr w:type="gramEnd"/>
      <w:r>
        <w:t xml:space="preserve"> e </w:t>
      </w:r>
      <w:r w:rsidRPr="0043349A">
        <w:t>quinaria</w:t>
      </w:r>
      <w:r>
        <w:t xml:space="preserve"> serão identificad</w:t>
      </w:r>
      <w:r w:rsidR="00F426B3">
        <w:t>a</w:t>
      </w:r>
      <w:r>
        <w:t xml:space="preserve">s </w:t>
      </w:r>
      <w:r w:rsidR="00BD07E9">
        <w:t>por lista</w:t>
      </w:r>
      <w:r w:rsidRPr="00926327">
        <w:t xml:space="preserve"> de numeração</w:t>
      </w:r>
      <w:r w:rsidR="00BD07E9">
        <w:t xml:space="preserve"> (a, b, c, etc.) e por marcador</w:t>
      </w:r>
      <w:r w:rsidR="00F426B3">
        <w:t xml:space="preserve"> (</w:t>
      </w:r>
      <w:r w:rsidR="00C27304">
        <w:rPr>
          <w:rFonts w:cs="Arial"/>
        </w:rPr>
        <w:t>–</w:t>
      </w:r>
      <w:r w:rsidR="00C27304">
        <w:t>)</w:t>
      </w:r>
      <w:r w:rsidR="00BD07E9">
        <w:t>.</w:t>
      </w:r>
    </w:p>
    <w:p w:rsidR="00EA7C38" w:rsidRDefault="000B668D" w:rsidP="00EA7C38">
      <w:pPr>
        <w:pStyle w:val="ppgEHTITULOSUBCAPITULONIVEL3"/>
      </w:pPr>
      <w:bookmarkStart w:id="31" w:name="_Toc46840453"/>
      <w:bookmarkEnd w:id="30"/>
      <w:r>
        <w:t>Lista de numeração e marcador</w:t>
      </w:r>
      <w:bookmarkEnd w:id="31"/>
    </w:p>
    <w:p w:rsidR="008668D4" w:rsidRPr="00664F17" w:rsidRDefault="00BD07E9" w:rsidP="008668D4">
      <w:pPr>
        <w:pStyle w:val="ppgEHPARAGRAFOPADRAO"/>
      </w:pPr>
      <w:r>
        <w:t>A seguir é apresentado um exemplo de lista de numeração.</w:t>
      </w:r>
    </w:p>
    <w:p w:rsidR="008668D4" w:rsidRDefault="00565B3D" w:rsidP="008668D4">
      <w:pPr>
        <w:pStyle w:val="ppgEHNUMERACAO"/>
      </w:pPr>
      <w:r>
        <w:t>Digitar o</w:t>
      </w:r>
      <w:r w:rsidR="008668D4" w:rsidRPr="00926327">
        <w:t xml:space="preserve"> conteúdo </w:t>
      </w:r>
      <w:r w:rsidR="00BD07E9">
        <w:t>do primeiro item da</w:t>
      </w:r>
      <w:r w:rsidR="008668D4" w:rsidRPr="00926327">
        <w:t xml:space="preserve"> </w:t>
      </w:r>
      <w:r w:rsidR="00BD07E9">
        <w:t>lista</w:t>
      </w:r>
      <w:r w:rsidR="008668D4" w:rsidRPr="00926327">
        <w:t xml:space="preserve"> de numeração</w:t>
      </w:r>
      <w:r w:rsidR="00BD07E9">
        <w:t>;</w:t>
      </w:r>
    </w:p>
    <w:p w:rsidR="00BD07E9" w:rsidRDefault="00BD07E9" w:rsidP="008668D4">
      <w:pPr>
        <w:pStyle w:val="ppgEHNUMERACAO"/>
      </w:pPr>
      <w:r>
        <w:t>Digitar o</w:t>
      </w:r>
      <w:r w:rsidRPr="00926327">
        <w:t xml:space="preserve"> conteúdo </w:t>
      </w:r>
      <w:r>
        <w:t>do segundo item da</w:t>
      </w:r>
      <w:r w:rsidRPr="00926327">
        <w:t xml:space="preserve"> </w:t>
      </w:r>
      <w:r>
        <w:t>lista</w:t>
      </w:r>
      <w:r w:rsidRPr="00926327">
        <w:t xml:space="preserve"> de numeração</w:t>
      </w:r>
      <w:r>
        <w:t>;</w:t>
      </w:r>
    </w:p>
    <w:p w:rsidR="00BD07E9" w:rsidRDefault="00BD07E9" w:rsidP="008668D4">
      <w:pPr>
        <w:pStyle w:val="ppgEHNUMERACAO"/>
      </w:pPr>
      <w:r>
        <w:t>Digitar o</w:t>
      </w:r>
      <w:r w:rsidRPr="00926327">
        <w:t xml:space="preserve"> conteúdo </w:t>
      </w:r>
      <w:r>
        <w:t>do terceiro item da</w:t>
      </w:r>
      <w:r w:rsidRPr="00926327">
        <w:t xml:space="preserve"> </w:t>
      </w:r>
      <w:r>
        <w:t>lista</w:t>
      </w:r>
      <w:r w:rsidRPr="00926327">
        <w:t xml:space="preserve"> de numeração</w:t>
      </w:r>
      <w:r>
        <w:t>, e assim sucessivamente.</w:t>
      </w:r>
    </w:p>
    <w:p w:rsidR="00BD07E9" w:rsidRPr="00664F17" w:rsidRDefault="00BD07E9" w:rsidP="00F426B3">
      <w:pPr>
        <w:pStyle w:val="ppgEHPARAGRAFOPADRAO"/>
      </w:pPr>
      <w:r>
        <w:lastRenderedPageBreak/>
        <w:t>A seguir é apresentado um exemplo de marcador.</w:t>
      </w:r>
    </w:p>
    <w:p w:rsidR="008668D4" w:rsidRDefault="00565B3D" w:rsidP="008668D4">
      <w:pPr>
        <w:pStyle w:val="ppgEHMARCADORES"/>
      </w:pPr>
      <w:r>
        <w:t>Digitar o</w:t>
      </w:r>
      <w:r w:rsidR="008668D4" w:rsidRPr="00926327">
        <w:t xml:space="preserve"> conteúdo </w:t>
      </w:r>
      <w:r w:rsidR="00BD07E9">
        <w:t xml:space="preserve">do primeiro item </w:t>
      </w:r>
      <w:r w:rsidR="008668D4" w:rsidRPr="00296B46">
        <w:t>d</w:t>
      </w:r>
      <w:r w:rsidR="00C27304">
        <w:t>o</w:t>
      </w:r>
      <w:r w:rsidR="008668D4" w:rsidRPr="00926327">
        <w:t xml:space="preserve"> marcador</w:t>
      </w:r>
      <w:r w:rsidR="00BD07E9">
        <w:t>;</w:t>
      </w:r>
    </w:p>
    <w:p w:rsidR="00BD07E9" w:rsidRDefault="00BD07E9" w:rsidP="008668D4">
      <w:pPr>
        <w:pStyle w:val="ppgEHMARCADORES"/>
      </w:pPr>
      <w:r>
        <w:t>Digitar o</w:t>
      </w:r>
      <w:r w:rsidRPr="00926327">
        <w:t xml:space="preserve"> conteúdo </w:t>
      </w:r>
      <w:r>
        <w:t xml:space="preserve">do segundo item </w:t>
      </w:r>
      <w:r w:rsidRPr="00296B46">
        <w:t>d</w:t>
      </w:r>
      <w:r w:rsidR="00C27304">
        <w:t>o</w:t>
      </w:r>
      <w:r w:rsidRPr="00926327">
        <w:t xml:space="preserve"> marcador</w:t>
      </w:r>
      <w:r>
        <w:t>;</w:t>
      </w:r>
    </w:p>
    <w:p w:rsidR="00BD07E9" w:rsidRDefault="00BD07E9" w:rsidP="008668D4">
      <w:pPr>
        <w:pStyle w:val="ppgEHMARCADORES"/>
      </w:pPr>
      <w:r>
        <w:t>Digitar o</w:t>
      </w:r>
      <w:r w:rsidRPr="00926327">
        <w:t xml:space="preserve"> conteúdo </w:t>
      </w:r>
      <w:r>
        <w:t xml:space="preserve">do terceiro item </w:t>
      </w:r>
      <w:r w:rsidRPr="00296B46">
        <w:t>d</w:t>
      </w:r>
      <w:r w:rsidR="00C27304">
        <w:t>o</w:t>
      </w:r>
      <w:r w:rsidRPr="00926327">
        <w:t xml:space="preserve"> marcador</w:t>
      </w:r>
      <w:r>
        <w:t>, e assim sucessivamente.</w:t>
      </w:r>
    </w:p>
    <w:p w:rsidR="00BD07E9" w:rsidRDefault="00BD07E9" w:rsidP="00F426B3">
      <w:pPr>
        <w:pStyle w:val="ppgEHPARAGRAFOPADRAO"/>
      </w:pPr>
      <w:r>
        <w:t xml:space="preserve">É recomendado não finalizar o texto de um capítulo com uma lista de numeração </w:t>
      </w:r>
      <w:r w:rsidR="00F426B3">
        <w:t>ou com marcador.</w:t>
      </w:r>
    </w:p>
    <w:p w:rsidR="00565B3D" w:rsidRPr="00722825" w:rsidRDefault="00565B3D" w:rsidP="00D80E89">
      <w:pPr>
        <w:pStyle w:val="ppgEHQUEBRADESECAO"/>
      </w:pPr>
    </w:p>
    <w:p w:rsidR="00565B3D" w:rsidRPr="00722825" w:rsidRDefault="00565B3D" w:rsidP="00D80E89">
      <w:pPr>
        <w:pStyle w:val="ppgEHQUEBRADESECAO"/>
        <w:sectPr w:rsidR="00565B3D" w:rsidRPr="00722825" w:rsidSect="00D62DD2">
          <w:headerReference w:type="even" r:id="rId15"/>
          <w:headerReference w:type="default" r:id="rId16"/>
          <w:headerReference w:type="first" r:id="rId17"/>
          <w:pgSz w:w="11906" w:h="16838" w:code="9"/>
          <w:pgMar w:top="1418" w:right="1701" w:bottom="1418" w:left="1701" w:header="709" w:footer="709" w:gutter="0"/>
          <w:cols w:space="708"/>
          <w:titlePg/>
          <w:docGrid w:linePitch="360"/>
        </w:sectPr>
      </w:pPr>
    </w:p>
    <w:p w:rsidR="00B51191" w:rsidRPr="00132846" w:rsidRDefault="00DD7345" w:rsidP="00132846">
      <w:pPr>
        <w:pStyle w:val="ppgEHTITULOCAPITULO"/>
      </w:pPr>
      <w:bookmarkStart w:id="32" w:name="_Toc46840454"/>
      <w:r w:rsidRPr="00132846">
        <w:lastRenderedPageBreak/>
        <w:t>T</w:t>
      </w:r>
      <w:r w:rsidR="00132846">
        <w:t>ABELAS, QUADROS E FIGURAS</w:t>
      </w:r>
      <w:bookmarkEnd w:id="32"/>
    </w:p>
    <w:p w:rsidR="00C27304" w:rsidRDefault="00DD7345" w:rsidP="00ED2F0A">
      <w:pPr>
        <w:pStyle w:val="ppgEHPARAGRAFOPADRAO"/>
      </w:pPr>
      <w:r>
        <w:t>A ap</w:t>
      </w:r>
      <w:r w:rsidRPr="00665E7F">
        <w:t xml:space="preserve">resentação de tabelas </w:t>
      </w:r>
      <w:r>
        <w:t xml:space="preserve">é </w:t>
      </w:r>
      <w:r w:rsidRPr="00665E7F">
        <w:t xml:space="preserve">regida pelas Normas de Apresentação Tabular </w:t>
      </w:r>
      <w:r>
        <w:t xml:space="preserve">do </w:t>
      </w:r>
      <w:r w:rsidRPr="00567068">
        <w:t xml:space="preserve">Instituto Brasileiro de Geografia e Estatística </w:t>
      </w:r>
      <w:r>
        <w:t>(</w:t>
      </w:r>
      <w:r w:rsidRPr="00665E7F">
        <w:t>1993</w:t>
      </w:r>
      <w:r w:rsidR="00ED2F0A">
        <w:t>, p. 9</w:t>
      </w:r>
      <w:r w:rsidRPr="00665E7F">
        <w:t>)</w:t>
      </w:r>
      <w:r w:rsidR="00ED2F0A">
        <w:t>, definem Tabela como “[...] forma não discursiva de apresentar informações, das quais o dado numérico se destaca como informação central”.</w:t>
      </w:r>
    </w:p>
    <w:p w:rsidR="00291DC7" w:rsidRPr="00660AA0" w:rsidRDefault="00DD7345" w:rsidP="00660AA0">
      <w:pPr>
        <w:pStyle w:val="ppgEHTITULOSUBCAPITULONIVEL2"/>
      </w:pPr>
      <w:bookmarkStart w:id="33" w:name="_Toc46840455"/>
      <w:r>
        <w:t>Diferenças entre t</w:t>
      </w:r>
      <w:r w:rsidR="00C27304" w:rsidRPr="00660AA0">
        <w:t>abelas</w:t>
      </w:r>
      <w:r>
        <w:t xml:space="preserve">, </w:t>
      </w:r>
      <w:r w:rsidR="00D9380B">
        <w:t xml:space="preserve">quadros e </w:t>
      </w:r>
      <w:r>
        <w:t>figuras</w:t>
      </w:r>
      <w:bookmarkEnd w:id="33"/>
    </w:p>
    <w:p w:rsidR="00772D6B" w:rsidRDefault="00665E7F" w:rsidP="00D9380B">
      <w:pPr>
        <w:pStyle w:val="ppgEHPARAGRAFOPADRAO"/>
      </w:pPr>
      <w:r>
        <w:t>Há</w:t>
      </w:r>
      <w:r w:rsidR="00A47BB4" w:rsidRPr="006C09F5">
        <w:t xml:space="preserve"> </w:t>
      </w:r>
      <w:r w:rsidR="00CA16F2" w:rsidRPr="006C09F5">
        <w:t xml:space="preserve">diferença entre tabelas e quadros. Ambos os casos devem ser considerados </w:t>
      </w:r>
      <w:r>
        <w:t>distintos</w:t>
      </w:r>
      <w:r w:rsidR="00CA16F2" w:rsidRPr="006C09F5">
        <w:t>.</w:t>
      </w:r>
      <w:r w:rsidR="00BE493F" w:rsidRPr="006C09F5">
        <w:t xml:space="preserve"> </w:t>
      </w:r>
      <w:r w:rsidR="00567068">
        <w:t xml:space="preserve">Já </w:t>
      </w:r>
      <w:r w:rsidR="00D9380B">
        <w:t>os quadros e</w:t>
      </w:r>
      <w:r>
        <w:t xml:space="preserve"> </w:t>
      </w:r>
      <w:r w:rsidRPr="00665E7F">
        <w:t xml:space="preserve">figuras </w:t>
      </w:r>
      <w:r w:rsidR="00567068">
        <w:t xml:space="preserve">são ilustrações que seguem a </w:t>
      </w:r>
      <w:r w:rsidR="001851F5">
        <w:t>n</w:t>
      </w:r>
      <w:r w:rsidR="00567068">
        <w:t xml:space="preserve">orma ABNT </w:t>
      </w:r>
      <w:r w:rsidR="00567068" w:rsidRPr="00665E7F">
        <w:t>NBR 14724</w:t>
      </w:r>
      <w:r w:rsidR="001851F5">
        <w:t xml:space="preserve"> (</w:t>
      </w:r>
      <w:r w:rsidR="00567068" w:rsidRPr="00665E7F">
        <w:t>2011</w:t>
      </w:r>
      <w:r w:rsidR="001851F5">
        <w:t>)</w:t>
      </w:r>
      <w:r w:rsidR="00567068">
        <w:t xml:space="preserve">. De acordo com a norma, ilustrações </w:t>
      </w:r>
      <w:r w:rsidRPr="00665E7F">
        <w:t xml:space="preserve">podem ser </w:t>
      </w:r>
      <w:r w:rsidR="00567068">
        <w:t>desenhos, esquemas, fluxogramas, fotografias, gráficos, mapas, organogramas, plantas, quadros, retratos e outras</w:t>
      </w:r>
      <w:r>
        <w:t xml:space="preserve">. </w:t>
      </w:r>
      <w:r w:rsidR="00DD7345">
        <w:t>Todas as tabelas são precedidas de um texto descritivo. As tabelas devem ser citadas no texto e inseridas o mais próximo possível do trecho a que se referem. Nas tabelas, o dado numérico se destaca como informação principal. Sua padronização deve seguir a se</w:t>
      </w:r>
      <w:r w:rsidR="00772D6B">
        <w:t>guinte estrutura</w:t>
      </w:r>
      <w:r w:rsidR="00DD7345">
        <w:t>:</w:t>
      </w:r>
    </w:p>
    <w:p w:rsidR="00772D6B" w:rsidRDefault="00DD7345" w:rsidP="00D055F4">
      <w:pPr>
        <w:pStyle w:val="ppgEHNUMERACAO"/>
        <w:numPr>
          <w:ilvl w:val="0"/>
          <w:numId w:val="11"/>
        </w:numPr>
      </w:pPr>
      <w:r>
        <w:t xml:space="preserve">topo: deve conter </w:t>
      </w:r>
      <w:r w:rsidR="00ED2F0A">
        <w:t xml:space="preserve">o título da tabela e o </w:t>
      </w:r>
      <w:r>
        <w:t xml:space="preserve">número </w:t>
      </w:r>
      <w:r w:rsidR="00ED2F0A">
        <w:t>de identificação</w:t>
      </w:r>
      <w:r>
        <w:t>;</w:t>
      </w:r>
      <w:r w:rsidR="00ED2F0A">
        <w:t xml:space="preserve"> o título deve apresentar a natureza, abrangência geográfica e temporal dos dados numéricos mostrados;</w:t>
      </w:r>
    </w:p>
    <w:p w:rsidR="00772D6B" w:rsidRDefault="00DD7345" w:rsidP="00D055F4">
      <w:pPr>
        <w:pStyle w:val="ppgEHNUMERACAO"/>
        <w:numPr>
          <w:ilvl w:val="0"/>
          <w:numId w:val="11"/>
        </w:numPr>
      </w:pPr>
      <w:r>
        <w:t>centro: destina-se à moldura da</w:t>
      </w:r>
      <w:r w:rsidR="00ED2F0A">
        <w:t>s</w:t>
      </w:r>
      <w:r>
        <w:t xml:space="preserve"> coluna</w:t>
      </w:r>
      <w:r w:rsidR="00ED2F0A">
        <w:t>s</w:t>
      </w:r>
      <w:r>
        <w:t>, linhas e células (dados numéricos);</w:t>
      </w:r>
    </w:p>
    <w:p w:rsidR="00DD7345" w:rsidRPr="00772D6B" w:rsidRDefault="00DD7345" w:rsidP="00D055F4">
      <w:pPr>
        <w:pStyle w:val="ppgEHNUMERACAO"/>
        <w:numPr>
          <w:ilvl w:val="0"/>
          <w:numId w:val="11"/>
        </w:numPr>
        <w:rPr>
          <w:szCs w:val="24"/>
        </w:rPr>
      </w:pPr>
      <w:r>
        <w:t>rodapé: destina-se à fonte (obrigatório</w:t>
      </w:r>
      <w:r w:rsidR="002459EA">
        <w:t xml:space="preserve"> </w:t>
      </w:r>
      <w:r w:rsidR="002459EA" w:rsidRPr="002459EA">
        <w:t>quando a tabela não for elaborada pelo auto</w:t>
      </w:r>
      <w:r w:rsidR="00ED2F0A">
        <w:t>r</w:t>
      </w:r>
      <w:r>
        <w:t>)</w:t>
      </w:r>
      <w:r w:rsidR="00ED2F0A">
        <w:t xml:space="preserve"> e </w:t>
      </w:r>
      <w:r>
        <w:t>nota (quando for necessário).</w:t>
      </w:r>
    </w:p>
    <w:p w:rsidR="00EF18F7" w:rsidRDefault="00DF1F6E" w:rsidP="00DF1F6E">
      <w:pPr>
        <w:pStyle w:val="ppgEHPARAGRAFOPADRAO"/>
      </w:pPr>
      <w:r>
        <w:t xml:space="preserve">Quando uma tabela ocupar mais de uma página, não será delimitada na parte inferior repetindo-se o cabeçalho e o título na página seguinte. Utilizar o </w:t>
      </w:r>
      <w:r w:rsidR="008C4230">
        <w:t xml:space="preserve">menu “Propriedade de tabelas” para repetir o cabeçalho. As tabelas que apresentarem estruturas de coluna maiores que a largura máxima da página (15 cm) devem ser inseridas em páginas com layout de orientação de paisagem. Há a necessidade de inserir uma quebra de seção ‘página seguinte’ na página anterior onde a tabela será inserida, bem como na própria página onde se </w:t>
      </w:r>
      <w:proofErr w:type="gramStart"/>
      <w:r w:rsidR="008C4230">
        <w:t>e</w:t>
      </w:r>
      <w:proofErr w:type="gramEnd"/>
      <w:r w:rsidR="008C4230">
        <w:t xml:space="preserve"> contra a tabela. </w:t>
      </w:r>
      <w:r w:rsidR="00456868">
        <w:t xml:space="preserve">As tabelas devem ser abertas nas laterais. Utilizam-se fios </w:t>
      </w:r>
      <w:r w:rsidR="00456868">
        <w:lastRenderedPageBreak/>
        <w:t>horizontais e verticais para separar os títulos das colunas no cabeçalho e fechá-las na parte inferior. A moldura de uma tabela não deve ter traços verticais que a delimitem à esquerda e à direita.</w:t>
      </w:r>
    </w:p>
    <w:p w:rsidR="00D9380B" w:rsidRDefault="00456868" w:rsidP="00DF1F6E">
      <w:pPr>
        <w:pStyle w:val="ppgEHPARAGRAFOPADRAO"/>
      </w:pPr>
      <w:r>
        <w:t xml:space="preserve">Após cada tabela, deve-se inserir um parágrafo com descrição reflexiva-argumentativa sobre o conteúdo apresentado. Quando o título ocupar mais de uma linha deve ser, a partir da segunda linha, alinhado abaixo da primeira letra da primeira palavra do título. </w:t>
      </w:r>
      <w:r w:rsidR="00DF1F6E">
        <w:t>A indicação da fonte e notas deve aparecer na página de conclusão da tabela. A fonte deve situar-se logo abaixo da tabela. É obrigatória a indicação da fonte quando a tabela não for elaborada pelo autor</w:t>
      </w:r>
      <w:r w:rsidR="002B25D8">
        <w:t>, mas torna-se opcional caso o autor tenha elaborado</w:t>
      </w:r>
      <w:r w:rsidR="002459EA">
        <w:t xml:space="preserve">. </w:t>
      </w:r>
      <w:r w:rsidR="00216DD8" w:rsidRPr="00216DD8">
        <w:t xml:space="preserve">para tabela adaptada de outro autor, utilizar a expressão </w:t>
      </w:r>
      <w:r w:rsidR="00216DD8">
        <w:t>“</w:t>
      </w:r>
      <w:r w:rsidR="00216DD8" w:rsidRPr="00216DD8">
        <w:t xml:space="preserve">Adaptação de </w:t>
      </w:r>
      <w:r w:rsidR="0046697C">
        <w:t xml:space="preserve">[indicar o </w:t>
      </w:r>
      <w:r w:rsidR="00216DD8" w:rsidRPr="00216DD8">
        <w:t>AUTOR, ano</w:t>
      </w:r>
      <w:r w:rsidR="0046697C">
        <w:t>]</w:t>
      </w:r>
      <w:r w:rsidR="00216DD8" w:rsidRPr="00216DD8">
        <w:t>. Inserir o autor original na lista de referências.</w:t>
      </w:r>
      <w:r w:rsidR="0046697C">
        <w:t xml:space="preserve"> </w:t>
      </w:r>
      <w:r w:rsidR="00567068">
        <w:t>A seguir</w:t>
      </w:r>
      <w:r w:rsidR="00567068" w:rsidRPr="006C09F5">
        <w:t xml:space="preserve"> </w:t>
      </w:r>
      <w:r w:rsidR="002B25D8">
        <w:t>são</w:t>
      </w:r>
      <w:r w:rsidR="002459EA">
        <w:t xml:space="preserve"> </w:t>
      </w:r>
      <w:r w:rsidR="00567068">
        <w:t>apresentado</w:t>
      </w:r>
      <w:r w:rsidR="002B25D8">
        <w:t>s</w:t>
      </w:r>
      <w:r w:rsidR="002459EA">
        <w:t xml:space="preserve"> </w:t>
      </w:r>
      <w:r w:rsidR="00567068">
        <w:t>e</w:t>
      </w:r>
      <w:r w:rsidR="00CA16F2" w:rsidRPr="006C09F5">
        <w:t>xemplo</w:t>
      </w:r>
      <w:r w:rsidR="002B25D8">
        <w:t>s</w:t>
      </w:r>
      <w:r w:rsidR="00DD055D" w:rsidRPr="006C09F5">
        <w:t xml:space="preserve"> </w:t>
      </w:r>
      <w:r w:rsidR="00665E7F">
        <w:t>de tabela</w:t>
      </w:r>
      <w:r w:rsidR="002B25D8">
        <w:t>s</w:t>
      </w:r>
      <w:r w:rsidR="002459EA">
        <w:t>.</w:t>
      </w:r>
      <w:r w:rsidR="00572805">
        <w:t xml:space="preserve"> </w:t>
      </w:r>
      <w:r w:rsidR="00572805" w:rsidRPr="00572805">
        <w:t xml:space="preserve">A Tabela </w:t>
      </w:r>
      <w:r w:rsidR="00572805">
        <w:t>1</w:t>
      </w:r>
      <w:r w:rsidR="00572805" w:rsidRPr="00572805">
        <w:t xml:space="preserve"> apresenta </w:t>
      </w:r>
      <w:r w:rsidR="00572805">
        <w:t>os ti</w:t>
      </w:r>
      <w:r w:rsidR="00572805" w:rsidRPr="00572805">
        <w:t>po</w:t>
      </w:r>
      <w:r w:rsidR="00572805">
        <w:t>s</w:t>
      </w:r>
      <w:r w:rsidR="00572805" w:rsidRPr="00572805">
        <w:t xml:space="preserve"> de autoria</w:t>
      </w:r>
      <w:r w:rsidR="00572805">
        <w:t>s</w:t>
      </w:r>
      <w:r w:rsidR="00572805" w:rsidRPr="00572805">
        <w:t xml:space="preserve"> de documentos</w:t>
      </w:r>
      <w:r w:rsidR="00572805">
        <w:t>.</w:t>
      </w:r>
    </w:p>
    <w:tbl>
      <w:tblPr>
        <w:tblW w:w="850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3047"/>
        <w:gridCol w:w="2906"/>
      </w:tblGrid>
      <w:tr w:rsidR="00572805" w:rsidRPr="00572805" w:rsidTr="00206749">
        <w:trPr>
          <w:trHeight w:val="59"/>
          <w:tblHeader/>
          <w:jc w:val="center"/>
        </w:trPr>
        <w:tc>
          <w:tcPr>
            <w:tcW w:w="8505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572805" w:rsidRPr="00572805" w:rsidRDefault="00572805" w:rsidP="00572805">
            <w:pPr>
              <w:pStyle w:val="ppgEHTABELAS"/>
              <w:ind w:left="1134" w:hanging="1134"/>
              <w:rPr>
                <w:specVanish/>
              </w:rPr>
            </w:pPr>
            <w:bookmarkStart w:id="34" w:name="_Toc43940749"/>
            <w:bookmarkStart w:id="35" w:name="_Toc46840470"/>
            <w:r>
              <w:rPr>
                <w:specVanish/>
              </w:rPr>
              <w:t>Tipos de autorias de documentos.</w:t>
            </w:r>
            <w:bookmarkEnd w:id="34"/>
            <w:r w:rsidR="00206749">
              <w:t xml:space="preserve"> Passo Fundo, 2</w:t>
            </w:r>
            <w:r w:rsidR="00D62E9B">
              <w:t>0</w:t>
            </w:r>
            <w:r w:rsidR="00206749">
              <w:t>2</w:t>
            </w:r>
            <w:r w:rsidR="00D62E9B">
              <w:t>0.</w:t>
            </w:r>
            <w:bookmarkEnd w:id="35"/>
          </w:p>
        </w:tc>
      </w:tr>
      <w:tr w:rsidR="00D9380B" w:rsidRPr="00D9380B" w:rsidTr="00206749">
        <w:trPr>
          <w:trHeight w:val="59"/>
          <w:tblHeader/>
          <w:jc w:val="center"/>
        </w:trPr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9380B" w:rsidRPr="00114B3A" w:rsidRDefault="00D9380B" w:rsidP="00924759">
            <w:pPr>
              <w:rPr>
                <w:rFonts w:ascii="Arial" w:hAnsi="Arial" w:cs="Arial"/>
                <w:b/>
                <w:bCs/>
              </w:rPr>
            </w:pPr>
            <w:r w:rsidRPr="00114B3A">
              <w:rPr>
                <w:rFonts w:ascii="Arial" w:hAnsi="Arial" w:cs="Arial"/>
                <w:b/>
                <w:bCs/>
              </w:rPr>
              <w:t>Tipo de autoria</w:t>
            </w:r>
          </w:p>
        </w:tc>
        <w:tc>
          <w:tcPr>
            <w:tcW w:w="30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380B" w:rsidRPr="00114B3A" w:rsidRDefault="00D9380B" w:rsidP="00924759">
            <w:pPr>
              <w:jc w:val="right"/>
              <w:rPr>
                <w:rFonts w:ascii="Arial" w:hAnsi="Arial" w:cs="Arial"/>
                <w:b/>
                <w:bCs/>
              </w:rPr>
            </w:pPr>
            <w:r w:rsidRPr="00114B3A">
              <w:rPr>
                <w:rFonts w:ascii="Arial" w:hAnsi="Arial" w:cs="Arial"/>
                <w:b/>
                <w:bCs/>
              </w:rPr>
              <w:t>Frequência das citações</w:t>
            </w:r>
          </w:p>
        </w:tc>
        <w:tc>
          <w:tcPr>
            <w:tcW w:w="290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9380B" w:rsidRPr="00114B3A" w:rsidRDefault="00D9380B" w:rsidP="00924759">
            <w:pPr>
              <w:jc w:val="right"/>
              <w:rPr>
                <w:rFonts w:ascii="Arial" w:hAnsi="Arial" w:cs="Arial"/>
                <w:b/>
                <w:bCs/>
              </w:rPr>
            </w:pPr>
            <w:r w:rsidRPr="00114B3A">
              <w:rPr>
                <w:rFonts w:ascii="Arial" w:hAnsi="Arial" w:cs="Arial"/>
                <w:b/>
                <w:bCs/>
              </w:rPr>
              <w:t>% de citações</w:t>
            </w:r>
          </w:p>
        </w:tc>
      </w:tr>
      <w:tr w:rsidR="00D9380B" w:rsidRPr="00D9380B" w:rsidTr="00206749">
        <w:trPr>
          <w:trHeight w:val="69"/>
          <w:jc w:val="center"/>
        </w:trPr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:rsidR="00D9380B" w:rsidRPr="00D9380B" w:rsidRDefault="00D9380B" w:rsidP="00924759">
            <w:pPr>
              <w:rPr>
                <w:rFonts w:ascii="Arial" w:hAnsi="Arial" w:cs="Arial"/>
              </w:rPr>
            </w:pPr>
            <w:r w:rsidRPr="00D9380B">
              <w:rPr>
                <w:rFonts w:ascii="Arial" w:hAnsi="Arial" w:cs="Arial"/>
              </w:rPr>
              <w:t>Institucional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380B" w:rsidRPr="00D9380B" w:rsidRDefault="00677017" w:rsidP="0092475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</w:tcBorders>
            <w:vAlign w:val="center"/>
          </w:tcPr>
          <w:p w:rsidR="00D9380B" w:rsidRPr="00D9380B" w:rsidRDefault="00677017" w:rsidP="0092475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D9380B" w:rsidRPr="00D9380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0</w:t>
            </w:r>
          </w:p>
        </w:tc>
      </w:tr>
      <w:tr w:rsidR="00D9380B" w:rsidRPr="00D9380B" w:rsidTr="00206749">
        <w:trPr>
          <w:trHeight w:val="69"/>
          <w:jc w:val="center"/>
        </w:trPr>
        <w:tc>
          <w:tcPr>
            <w:tcW w:w="2552" w:type="dxa"/>
            <w:tcBorders>
              <w:top w:val="nil"/>
              <w:bottom w:val="nil"/>
              <w:right w:val="nil"/>
            </w:tcBorders>
            <w:vAlign w:val="center"/>
          </w:tcPr>
          <w:p w:rsidR="00D9380B" w:rsidRPr="00D9380B" w:rsidRDefault="00D9380B" w:rsidP="00924759">
            <w:pPr>
              <w:rPr>
                <w:rFonts w:ascii="Arial" w:hAnsi="Arial" w:cs="Arial"/>
              </w:rPr>
            </w:pPr>
            <w:r w:rsidRPr="00D9380B">
              <w:rPr>
                <w:rFonts w:ascii="Arial" w:hAnsi="Arial" w:cs="Arial"/>
              </w:rPr>
              <w:t>Única</w:t>
            </w: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380B" w:rsidRPr="00D9380B" w:rsidRDefault="00D9380B" w:rsidP="00924759">
            <w:pPr>
              <w:jc w:val="right"/>
              <w:rPr>
                <w:rFonts w:ascii="Arial" w:hAnsi="Arial" w:cs="Arial"/>
              </w:rPr>
            </w:pPr>
            <w:r w:rsidRPr="00D9380B">
              <w:rPr>
                <w:rFonts w:ascii="Arial" w:hAnsi="Arial" w:cs="Arial"/>
              </w:rPr>
              <w:t>489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</w:tcBorders>
            <w:vAlign w:val="center"/>
          </w:tcPr>
          <w:p w:rsidR="00D9380B" w:rsidRPr="00D9380B" w:rsidRDefault="00D9380B" w:rsidP="00924759">
            <w:pPr>
              <w:jc w:val="right"/>
              <w:rPr>
                <w:rFonts w:ascii="Arial" w:hAnsi="Arial" w:cs="Arial"/>
              </w:rPr>
            </w:pPr>
            <w:r w:rsidRPr="00D9380B">
              <w:rPr>
                <w:rFonts w:ascii="Arial" w:hAnsi="Arial" w:cs="Arial"/>
              </w:rPr>
              <w:t>41,8</w:t>
            </w:r>
          </w:p>
        </w:tc>
      </w:tr>
      <w:tr w:rsidR="00D9380B" w:rsidRPr="00D9380B" w:rsidTr="00206749">
        <w:trPr>
          <w:trHeight w:val="69"/>
          <w:jc w:val="center"/>
        </w:trPr>
        <w:tc>
          <w:tcPr>
            <w:tcW w:w="2552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D9380B" w:rsidRPr="00D9380B" w:rsidRDefault="00D9380B" w:rsidP="00924759">
            <w:pPr>
              <w:rPr>
                <w:rFonts w:ascii="Arial" w:hAnsi="Arial" w:cs="Arial"/>
              </w:rPr>
            </w:pPr>
            <w:r w:rsidRPr="00D9380B">
              <w:rPr>
                <w:rFonts w:ascii="Arial" w:hAnsi="Arial" w:cs="Arial"/>
              </w:rPr>
              <w:t>Múltipla</w:t>
            </w:r>
          </w:p>
        </w:tc>
        <w:tc>
          <w:tcPr>
            <w:tcW w:w="30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9380B" w:rsidRPr="00D9380B" w:rsidRDefault="00D9380B" w:rsidP="00924759">
            <w:pPr>
              <w:jc w:val="right"/>
              <w:rPr>
                <w:rFonts w:ascii="Arial" w:hAnsi="Arial" w:cs="Arial"/>
              </w:rPr>
            </w:pPr>
            <w:r w:rsidRPr="00D9380B">
              <w:rPr>
                <w:rFonts w:ascii="Arial" w:hAnsi="Arial" w:cs="Arial"/>
              </w:rPr>
              <w:t>635</w:t>
            </w:r>
          </w:p>
        </w:tc>
        <w:tc>
          <w:tcPr>
            <w:tcW w:w="290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D9380B" w:rsidRPr="00D9380B" w:rsidRDefault="00D9380B" w:rsidP="00924759">
            <w:pPr>
              <w:jc w:val="right"/>
              <w:rPr>
                <w:rFonts w:ascii="Arial" w:hAnsi="Arial" w:cs="Arial"/>
              </w:rPr>
            </w:pPr>
            <w:r w:rsidRPr="00D9380B">
              <w:rPr>
                <w:rFonts w:ascii="Arial" w:hAnsi="Arial" w:cs="Arial"/>
              </w:rPr>
              <w:t>54,2</w:t>
            </w:r>
          </w:p>
        </w:tc>
      </w:tr>
      <w:tr w:rsidR="00D9380B" w:rsidRPr="00D9380B" w:rsidTr="00206749">
        <w:trPr>
          <w:trHeight w:val="59"/>
          <w:jc w:val="center"/>
        </w:trPr>
        <w:tc>
          <w:tcPr>
            <w:tcW w:w="2552" w:type="dxa"/>
            <w:tcBorders>
              <w:top w:val="single" w:sz="4" w:space="0" w:color="auto"/>
              <w:right w:val="nil"/>
            </w:tcBorders>
            <w:vAlign w:val="center"/>
          </w:tcPr>
          <w:p w:rsidR="00D9380B" w:rsidRPr="00114B3A" w:rsidRDefault="00114B3A" w:rsidP="00924759">
            <w:pPr>
              <w:rPr>
                <w:rFonts w:ascii="Arial" w:hAnsi="Arial" w:cs="Arial"/>
                <w:b/>
                <w:bCs/>
              </w:rPr>
            </w:pPr>
            <w:r w:rsidRPr="00114B3A">
              <w:rPr>
                <w:rFonts w:ascii="Arial" w:hAnsi="Arial" w:cs="Arial"/>
                <w:b/>
                <w:bCs/>
              </w:rPr>
              <w:t>TOTAL</w:t>
            </w:r>
          </w:p>
        </w:tc>
        <w:tc>
          <w:tcPr>
            <w:tcW w:w="304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D9380B" w:rsidRPr="00114B3A" w:rsidRDefault="00D9380B" w:rsidP="00924759">
            <w:pPr>
              <w:jc w:val="right"/>
              <w:rPr>
                <w:rFonts w:ascii="Arial" w:hAnsi="Arial" w:cs="Arial"/>
                <w:b/>
                <w:bCs/>
              </w:rPr>
            </w:pPr>
            <w:r w:rsidRPr="00114B3A">
              <w:rPr>
                <w:rFonts w:ascii="Arial" w:hAnsi="Arial" w:cs="Arial"/>
                <w:b/>
                <w:bCs/>
              </w:rPr>
              <w:t>1.171</w:t>
            </w:r>
          </w:p>
        </w:tc>
        <w:tc>
          <w:tcPr>
            <w:tcW w:w="2906" w:type="dxa"/>
            <w:tcBorders>
              <w:top w:val="single" w:sz="4" w:space="0" w:color="auto"/>
              <w:left w:val="nil"/>
            </w:tcBorders>
            <w:vAlign w:val="center"/>
          </w:tcPr>
          <w:p w:rsidR="00D9380B" w:rsidRPr="00114B3A" w:rsidRDefault="00D9380B" w:rsidP="00924759">
            <w:pPr>
              <w:jc w:val="right"/>
              <w:rPr>
                <w:rFonts w:ascii="Arial" w:hAnsi="Arial" w:cs="Arial"/>
                <w:b/>
                <w:bCs/>
              </w:rPr>
            </w:pPr>
            <w:r w:rsidRPr="00114B3A">
              <w:rPr>
                <w:rFonts w:ascii="Arial" w:hAnsi="Arial" w:cs="Arial"/>
                <w:b/>
                <w:bCs/>
              </w:rPr>
              <w:t>100</w:t>
            </w:r>
          </w:p>
        </w:tc>
      </w:tr>
    </w:tbl>
    <w:p w:rsidR="00D9380B" w:rsidRPr="00D9380B" w:rsidRDefault="00D9380B" w:rsidP="00D9380B">
      <w:pPr>
        <w:pStyle w:val="ppgEHFONTENOTATABELAQUADROFIGURA"/>
      </w:pPr>
      <w:r w:rsidRPr="00D9380B">
        <w:t>Fonte: Elaboração própria.</w:t>
      </w:r>
    </w:p>
    <w:p w:rsidR="00572805" w:rsidRDefault="00572805" w:rsidP="00572805">
      <w:pPr>
        <w:pStyle w:val="ppgEHPARAGRAFOPADRAO"/>
      </w:pPr>
      <w:r w:rsidRPr="00110999">
        <w:t xml:space="preserve">Os resultados descritos na Tabela </w:t>
      </w:r>
      <w:r>
        <w:t>1</w:t>
      </w:r>
      <w:r w:rsidRPr="00110999">
        <w:t xml:space="preserve"> indicam que </w:t>
      </w:r>
      <w:r>
        <w:t>[</w:t>
      </w:r>
      <w:r w:rsidRPr="00110999">
        <w:t>...</w:t>
      </w:r>
      <w:r>
        <w:t xml:space="preserve">]. </w:t>
      </w:r>
      <w:r w:rsidRPr="00110999">
        <w:t xml:space="preserve">A Tabela </w:t>
      </w:r>
      <w:r>
        <w:t>2</w:t>
      </w:r>
      <w:r w:rsidRPr="00110999">
        <w:t xml:space="preserve"> apresenta</w:t>
      </w:r>
      <w:r>
        <w:t xml:space="preserve"> as </w:t>
      </w:r>
      <w:r>
        <w:rPr>
          <w:sz w:val="23"/>
          <w:szCs w:val="23"/>
        </w:rPr>
        <w:t>c</w:t>
      </w:r>
      <w:r w:rsidRPr="00A83271">
        <w:rPr>
          <w:sz w:val="23"/>
          <w:szCs w:val="23"/>
        </w:rPr>
        <w:t>aracterísticas sociodemográficas, morbidades, fatores de risco e perfil geral clínico</w:t>
      </w:r>
      <w:r>
        <w:t xml:space="preserve"> da amostra estudada.</w:t>
      </w:r>
    </w:p>
    <w:p w:rsidR="00EF18F7" w:rsidRDefault="00EF18F7">
      <w:pPr>
        <w:rPr>
          <w:rFonts w:ascii="Arial" w:hAnsi="Arial"/>
        </w:rPr>
      </w:pPr>
      <w:r>
        <w:br w:type="page"/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072"/>
        <w:gridCol w:w="2224"/>
        <w:gridCol w:w="2208"/>
      </w:tblGrid>
      <w:tr w:rsidR="00572805" w:rsidRPr="00456868" w:rsidTr="00EF18F7">
        <w:trPr>
          <w:trHeight w:val="220"/>
          <w:tblHeader/>
          <w:jc w:val="center"/>
        </w:trPr>
        <w:tc>
          <w:tcPr>
            <w:tcW w:w="8504" w:type="dxa"/>
            <w:gridSpan w:val="3"/>
            <w:tcBorders>
              <w:bottom w:val="single" w:sz="4" w:space="0" w:color="auto"/>
            </w:tcBorders>
          </w:tcPr>
          <w:p w:rsidR="00572805" w:rsidRPr="00456868" w:rsidRDefault="00572805" w:rsidP="00456868">
            <w:pPr>
              <w:pStyle w:val="ppgEHTABELAS"/>
              <w:ind w:left="1134" w:hanging="1134"/>
              <w:rPr>
                <w:specVanish/>
              </w:rPr>
            </w:pPr>
            <w:bookmarkStart w:id="36" w:name="_Toc46840471"/>
            <w:r w:rsidRPr="00456868">
              <w:rPr>
                <w:specVanish/>
              </w:rPr>
              <w:lastRenderedPageBreak/>
              <w:t>Características sociodemográficas, morbidades, fatores de risco e perfil geral clínico da amostra pesquisada (n = 1.267). Pas</w:t>
            </w:r>
            <w:r w:rsidR="00206749">
              <w:t>s</w:t>
            </w:r>
            <w:r w:rsidRPr="00456868">
              <w:rPr>
                <w:specVanish/>
              </w:rPr>
              <w:t>o Fundo, 2020.</w:t>
            </w:r>
            <w:bookmarkEnd w:id="36"/>
          </w:p>
        </w:tc>
      </w:tr>
      <w:tr w:rsidR="00572805" w:rsidRPr="00572805" w:rsidTr="00EF18F7">
        <w:trPr>
          <w:trHeight w:val="48"/>
          <w:tblHeader/>
          <w:jc w:val="center"/>
        </w:trPr>
        <w:tc>
          <w:tcPr>
            <w:tcW w:w="40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05" w:rsidRPr="00572805" w:rsidRDefault="00572805" w:rsidP="00456868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572805">
              <w:rPr>
                <w:rFonts w:ascii="Arial" w:hAnsi="Arial" w:cs="Arial"/>
                <w:b/>
                <w:bCs/>
                <w:sz w:val="23"/>
                <w:szCs w:val="23"/>
              </w:rPr>
              <w:t>Variáveis/Categorias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572805">
              <w:rPr>
                <w:rFonts w:ascii="Arial" w:hAnsi="Arial" w:cs="Arial"/>
                <w:b/>
                <w:bCs/>
                <w:sz w:val="23"/>
                <w:szCs w:val="23"/>
              </w:rPr>
              <w:t>n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572805">
              <w:rPr>
                <w:rFonts w:ascii="Arial" w:hAnsi="Arial" w:cs="Arial"/>
                <w:b/>
                <w:bCs/>
                <w:sz w:val="23"/>
                <w:szCs w:val="23"/>
              </w:rPr>
              <w:t>%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Sexo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Feminino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705</w:t>
            </w: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55,6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Masculino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562</w:t>
            </w: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44,4</w:t>
            </w: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Faixa etária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De 20 a 39 anos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575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45,4</w:t>
            </w: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De 40 a 59 anos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471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37,2</w:t>
            </w: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De 60 anos ou mais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221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17,4</w:t>
            </w: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Situação conjugal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Solteiro, separado ou viúvo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430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33,9</w:t>
            </w: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Casado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837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66,1</w:t>
            </w: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Escolaridade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Fundamental incompleto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465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36,7</w:t>
            </w: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Fundamental completo ou mais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802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63,3</w:t>
            </w: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Diabetes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Sim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1.193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94,2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Não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74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5,8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Infarto do coração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Sim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1.241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97,9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Não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26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2,1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Derrame cerebral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Sim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1.244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98,2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Não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23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1,8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trHeight w:val="58"/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Faixas de IMC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Desnutrido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136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10,7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Normal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545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43,0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Sobrepeso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426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33,6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Obeso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160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12,6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Tipo de tratamento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Sem tratamento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1.079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85,2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Alimentação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11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,9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Medicamentos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101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8,0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Atividade física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76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6,0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Hipertensão</w:t>
            </w:r>
          </w:p>
        </w:tc>
        <w:tc>
          <w:tcPr>
            <w:tcW w:w="2224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08" w:type="dxa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Normotenso</w:t>
            </w:r>
          </w:p>
        </w:tc>
        <w:tc>
          <w:tcPr>
            <w:tcW w:w="2224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798</w:t>
            </w:r>
          </w:p>
        </w:tc>
        <w:tc>
          <w:tcPr>
            <w:tcW w:w="2208" w:type="dxa"/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63,0</w:t>
            </w:r>
          </w:p>
        </w:tc>
      </w:tr>
      <w:tr w:rsidR="00572805" w:rsidRPr="00572805" w:rsidTr="00EF18F7">
        <w:trPr>
          <w:jc w:val="center"/>
        </w:trPr>
        <w:tc>
          <w:tcPr>
            <w:tcW w:w="4072" w:type="dxa"/>
            <w:tcBorders>
              <w:bottom w:val="single" w:sz="4" w:space="0" w:color="auto"/>
            </w:tcBorders>
          </w:tcPr>
          <w:p w:rsidR="00572805" w:rsidRPr="00572805" w:rsidRDefault="00572805" w:rsidP="00456868">
            <w:pPr>
              <w:ind w:left="284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Hipertenso</w:t>
            </w:r>
          </w:p>
        </w:tc>
        <w:tc>
          <w:tcPr>
            <w:tcW w:w="2224" w:type="dxa"/>
            <w:tcBorders>
              <w:bottom w:val="single" w:sz="4" w:space="0" w:color="auto"/>
            </w:tcBorders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469</w:t>
            </w:r>
          </w:p>
        </w:tc>
        <w:tc>
          <w:tcPr>
            <w:tcW w:w="2208" w:type="dxa"/>
            <w:tcBorders>
              <w:bottom w:val="single" w:sz="4" w:space="0" w:color="auto"/>
            </w:tcBorders>
            <w:vAlign w:val="center"/>
          </w:tcPr>
          <w:p w:rsidR="00572805" w:rsidRPr="00572805" w:rsidRDefault="00572805" w:rsidP="00456868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572805">
              <w:rPr>
                <w:rFonts w:ascii="Arial" w:hAnsi="Arial" w:cs="Arial"/>
                <w:sz w:val="23"/>
                <w:szCs w:val="23"/>
              </w:rPr>
              <w:t>37,0</w:t>
            </w:r>
          </w:p>
        </w:tc>
      </w:tr>
    </w:tbl>
    <w:p w:rsidR="00216DD8" w:rsidRDefault="00572805" w:rsidP="00216DD8">
      <w:pPr>
        <w:pStyle w:val="ppgEHPARAGRAFOPADRAO"/>
      </w:pPr>
      <w:r w:rsidRPr="00110999">
        <w:lastRenderedPageBreak/>
        <w:t xml:space="preserve">Os resultados descritos na Tabela </w:t>
      </w:r>
      <w:r w:rsidR="00456868">
        <w:t>2</w:t>
      </w:r>
      <w:r w:rsidRPr="00110999">
        <w:t xml:space="preserve"> indicam que </w:t>
      </w:r>
      <w:r w:rsidR="00456868">
        <w:t>[</w:t>
      </w:r>
      <w:r w:rsidRPr="00110999">
        <w:t>...</w:t>
      </w:r>
      <w:r w:rsidR="00456868">
        <w:t xml:space="preserve">]. </w:t>
      </w:r>
      <w:r w:rsidR="00216DD8" w:rsidRPr="00110999">
        <w:t xml:space="preserve">A Tabela </w:t>
      </w:r>
      <w:r w:rsidR="00216DD8">
        <w:t>3</w:t>
      </w:r>
      <w:r w:rsidR="00216DD8" w:rsidRPr="00110999">
        <w:t xml:space="preserve"> apresenta</w:t>
      </w:r>
      <w:r w:rsidR="00216DD8">
        <w:t xml:space="preserve"> a matriz de correlação entre as dimensões de percepção sobre tecnologias.</w:t>
      </w:r>
    </w:p>
    <w:tbl>
      <w:tblPr>
        <w:tblW w:w="850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6"/>
        <w:gridCol w:w="2126"/>
        <w:gridCol w:w="2126"/>
        <w:gridCol w:w="2127"/>
      </w:tblGrid>
      <w:tr w:rsidR="00216DD8" w:rsidRPr="00216DD8" w:rsidTr="00EF18F7">
        <w:trPr>
          <w:trHeight w:val="507"/>
          <w:tblHeader/>
          <w:jc w:val="center"/>
        </w:trPr>
        <w:tc>
          <w:tcPr>
            <w:tcW w:w="8505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216DD8" w:rsidRPr="00216DD8" w:rsidRDefault="00216DD8" w:rsidP="00216DD8">
            <w:pPr>
              <w:pStyle w:val="ppgEHTABELAS"/>
              <w:ind w:left="1134" w:hanging="1134"/>
              <w:rPr>
                <w:rFonts w:cs="Arial"/>
                <w:specVanish/>
              </w:rPr>
            </w:pPr>
            <w:bookmarkStart w:id="37" w:name="_Toc46840472"/>
            <w:r w:rsidRPr="00216DD8">
              <w:rPr>
                <w:rFonts w:cs="Arial"/>
                <w:specVanish/>
              </w:rPr>
              <w:t>Matriz de correlação entre as dimensões de percepção sobre tecnologias. Passo Fundo, 2020.</w:t>
            </w:r>
            <w:bookmarkEnd w:id="37"/>
          </w:p>
        </w:tc>
      </w:tr>
      <w:tr w:rsidR="00216DD8" w:rsidRPr="00216DD8" w:rsidTr="00EF18F7">
        <w:trPr>
          <w:trHeight w:val="67"/>
          <w:tblHeader/>
          <w:jc w:val="center"/>
        </w:trPr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6DD8" w:rsidRPr="00216DD8" w:rsidRDefault="00216DD8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DD8">
              <w:rPr>
                <w:rFonts w:ascii="Arial" w:hAnsi="Arial" w:cs="Arial"/>
                <w:b/>
                <w:bCs/>
                <w:sz w:val="24"/>
                <w:szCs w:val="24"/>
              </w:rPr>
              <w:t>Dimensões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8" w:rsidRPr="00216DD8" w:rsidRDefault="00216DD8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DD8">
              <w:rPr>
                <w:rFonts w:ascii="Arial" w:hAnsi="Arial" w:cs="Arial"/>
                <w:b/>
                <w:bCs/>
                <w:sz w:val="24"/>
                <w:szCs w:val="24"/>
              </w:rPr>
              <w:t>D1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DD8" w:rsidRPr="00216DD8" w:rsidRDefault="00216DD8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DD8">
              <w:rPr>
                <w:rFonts w:ascii="Arial" w:hAnsi="Arial" w:cs="Arial"/>
                <w:b/>
                <w:bCs/>
                <w:sz w:val="24"/>
                <w:szCs w:val="24"/>
              </w:rPr>
              <w:t>D2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16DD8" w:rsidRPr="00216DD8" w:rsidRDefault="00216DD8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DD8">
              <w:rPr>
                <w:rFonts w:ascii="Arial" w:hAnsi="Arial" w:cs="Arial"/>
                <w:b/>
                <w:bCs/>
                <w:sz w:val="24"/>
                <w:szCs w:val="24"/>
              </w:rPr>
              <w:t>D3</w:t>
            </w:r>
          </w:p>
        </w:tc>
      </w:tr>
      <w:tr w:rsidR="00216DD8" w:rsidRPr="00216DD8" w:rsidTr="00EF18F7">
        <w:trPr>
          <w:jc w:val="center"/>
        </w:trPr>
        <w:tc>
          <w:tcPr>
            <w:tcW w:w="2126" w:type="dxa"/>
            <w:tcBorders>
              <w:top w:val="nil"/>
              <w:left w:val="nil"/>
              <w:bottom w:val="nil"/>
            </w:tcBorders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D1</w:t>
            </w:r>
          </w:p>
        </w:tc>
        <w:tc>
          <w:tcPr>
            <w:tcW w:w="2126" w:type="dxa"/>
            <w:tcBorders>
              <w:top w:val="nil"/>
              <w:bottom w:val="nil"/>
              <w:right w:val="nil"/>
            </w:tcBorders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1,000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0,611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0,594</w:t>
            </w:r>
          </w:p>
        </w:tc>
      </w:tr>
      <w:tr w:rsidR="00216DD8" w:rsidRPr="00216DD8" w:rsidTr="00EF18F7">
        <w:trPr>
          <w:jc w:val="center"/>
        </w:trPr>
        <w:tc>
          <w:tcPr>
            <w:tcW w:w="2126" w:type="dxa"/>
            <w:tcBorders>
              <w:top w:val="nil"/>
              <w:left w:val="nil"/>
            </w:tcBorders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D2</w:t>
            </w:r>
          </w:p>
        </w:tc>
        <w:tc>
          <w:tcPr>
            <w:tcW w:w="2126" w:type="dxa"/>
            <w:tcBorders>
              <w:top w:val="nil"/>
              <w:right w:val="nil"/>
            </w:tcBorders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0,611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1,000</w:t>
            </w:r>
          </w:p>
        </w:tc>
        <w:tc>
          <w:tcPr>
            <w:tcW w:w="212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0,730</w:t>
            </w:r>
          </w:p>
        </w:tc>
      </w:tr>
      <w:tr w:rsidR="00216DD8" w:rsidRPr="00216DD8" w:rsidTr="00EF18F7">
        <w:trPr>
          <w:jc w:val="center"/>
        </w:trPr>
        <w:tc>
          <w:tcPr>
            <w:tcW w:w="2126" w:type="dxa"/>
            <w:tcBorders>
              <w:left w:val="nil"/>
              <w:bottom w:val="single" w:sz="4" w:space="0" w:color="auto"/>
            </w:tcBorders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D3</w:t>
            </w:r>
          </w:p>
        </w:tc>
        <w:tc>
          <w:tcPr>
            <w:tcW w:w="2126" w:type="dxa"/>
            <w:tcBorders>
              <w:bottom w:val="single" w:sz="4" w:space="0" w:color="auto"/>
              <w:right w:val="nil"/>
            </w:tcBorders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0,594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0,730</w:t>
            </w:r>
          </w:p>
        </w:tc>
        <w:tc>
          <w:tcPr>
            <w:tcW w:w="212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1,000</w:t>
            </w:r>
          </w:p>
        </w:tc>
      </w:tr>
    </w:tbl>
    <w:p w:rsidR="00216DD8" w:rsidRPr="00216DD8" w:rsidRDefault="00216DD8" w:rsidP="00216DD8">
      <w:pPr>
        <w:pStyle w:val="ppgEHFONTENOTATABELAQUADROFIGURA"/>
      </w:pPr>
      <w:r w:rsidRPr="00216DD8">
        <w:t>Nota: D1 = Conteúdo proposto; D2 = Atividade desenvolvida; D3 = Processo de interação e comunicação.</w:t>
      </w:r>
    </w:p>
    <w:p w:rsidR="00216DD8" w:rsidRPr="00110999" w:rsidRDefault="00216DD8" w:rsidP="00216DD8">
      <w:pPr>
        <w:pStyle w:val="ppgEHPARAGRAFOPADRAO"/>
      </w:pPr>
      <w:r w:rsidRPr="00216DD8">
        <w:t>Os resultados descritos na Tabela 3 indicam que [...].</w:t>
      </w:r>
      <w:r>
        <w:t xml:space="preserve"> </w:t>
      </w:r>
      <w:r w:rsidRPr="00110999">
        <w:t xml:space="preserve">A Tabela </w:t>
      </w:r>
      <w:r>
        <w:t>4</w:t>
      </w:r>
      <w:r w:rsidRPr="00110999">
        <w:t xml:space="preserve"> apresenta</w:t>
      </w:r>
      <w:r>
        <w:t>m os i</w:t>
      </w:r>
      <w:r w:rsidRPr="001972D1">
        <w:t>ndicadores demográficos das pessoas idosas que obtiveram escore maior ou igual a cinco pontos na GDS-15</w:t>
      </w:r>
      <w:r>
        <w:t>.</w:t>
      </w:r>
    </w:p>
    <w:tbl>
      <w:tblPr>
        <w:tblW w:w="8505" w:type="dxa"/>
        <w:jc w:val="center"/>
        <w:tblLook w:val="01E0" w:firstRow="1" w:lastRow="1" w:firstColumn="1" w:lastColumn="1" w:noHBand="0" w:noVBand="0"/>
      </w:tblPr>
      <w:tblGrid>
        <w:gridCol w:w="1701"/>
        <w:gridCol w:w="2195"/>
        <w:gridCol w:w="1862"/>
        <w:gridCol w:w="1863"/>
        <w:gridCol w:w="884"/>
      </w:tblGrid>
      <w:tr w:rsidR="00216DD8" w:rsidRPr="00216DD8" w:rsidTr="00EF18F7">
        <w:trPr>
          <w:trHeight w:val="273"/>
          <w:tblHeader/>
          <w:jc w:val="center"/>
        </w:trPr>
        <w:tc>
          <w:tcPr>
            <w:tcW w:w="8505" w:type="dxa"/>
            <w:gridSpan w:val="5"/>
            <w:tcBorders>
              <w:bottom w:val="single" w:sz="4" w:space="0" w:color="auto"/>
            </w:tcBorders>
          </w:tcPr>
          <w:p w:rsidR="00216DD8" w:rsidRPr="00216DD8" w:rsidRDefault="00216DD8" w:rsidP="00216DD8">
            <w:pPr>
              <w:pStyle w:val="ppgEHTABELAS"/>
              <w:ind w:left="1134" w:hanging="1134"/>
              <w:rPr>
                <w:rFonts w:cs="Arial"/>
                <w:specVanish/>
              </w:rPr>
            </w:pPr>
            <w:bookmarkStart w:id="38" w:name="_Toc197315076"/>
            <w:bookmarkStart w:id="39" w:name="_Toc46840473"/>
            <w:r w:rsidRPr="00216DD8">
              <w:rPr>
                <w:rFonts w:cs="Arial"/>
                <w:specVanish/>
              </w:rPr>
              <w:t>Indicadores demográficos das pessoas idosas que obtiveram escore maior ou igual a cinco pontos na GDS-15</w:t>
            </w:r>
            <w:bookmarkEnd w:id="38"/>
            <w:r w:rsidRPr="00216DD8">
              <w:rPr>
                <w:rFonts w:cs="Arial"/>
                <w:specVanish/>
              </w:rPr>
              <w:t>. Passo Fundo, 2008.</w:t>
            </w:r>
            <w:bookmarkEnd w:id="39"/>
          </w:p>
        </w:tc>
      </w:tr>
      <w:tr w:rsidR="00216DD8" w:rsidRPr="00216DD8" w:rsidTr="00EF18F7">
        <w:trPr>
          <w:trHeight w:val="273"/>
          <w:tblHeader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DD8">
              <w:rPr>
                <w:rFonts w:ascii="Arial" w:hAnsi="Arial" w:cs="Arial"/>
                <w:b/>
                <w:bCs/>
                <w:sz w:val="24"/>
                <w:szCs w:val="24"/>
              </w:rPr>
              <w:t>Indicadores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DD8">
              <w:rPr>
                <w:rFonts w:ascii="Arial" w:hAnsi="Arial" w:cs="Arial"/>
                <w:b/>
                <w:bCs/>
                <w:sz w:val="24"/>
                <w:szCs w:val="24"/>
              </w:rPr>
              <w:t>Atributos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DD8">
              <w:rPr>
                <w:rFonts w:ascii="Arial" w:hAnsi="Arial" w:cs="Arial"/>
                <w:b/>
                <w:bCs/>
                <w:sz w:val="24"/>
                <w:szCs w:val="24"/>
              </w:rPr>
              <w:t>n (%O)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DD8">
              <w:rPr>
                <w:rFonts w:ascii="Arial" w:hAnsi="Arial" w:cs="Arial"/>
                <w:b/>
                <w:bCs/>
                <w:sz w:val="24"/>
                <w:szCs w:val="24"/>
              </w:rPr>
              <w:t>N (%O)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16DD8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</w:p>
        </w:tc>
      </w:tr>
      <w:tr w:rsidR="00216DD8" w:rsidRPr="00216DD8" w:rsidTr="00EF18F7">
        <w:trPr>
          <w:trHeight w:val="274"/>
          <w:jc w:val="center"/>
        </w:trPr>
        <w:tc>
          <w:tcPr>
            <w:tcW w:w="1701" w:type="dxa"/>
            <w:vMerge w:val="restart"/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Sexo</w:t>
            </w:r>
          </w:p>
        </w:tc>
        <w:tc>
          <w:tcPr>
            <w:tcW w:w="2195" w:type="dxa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Feminino</w:t>
            </w:r>
          </w:p>
        </w:tc>
        <w:tc>
          <w:tcPr>
            <w:tcW w:w="1862" w:type="dxa"/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46 (82,1)</w:t>
            </w:r>
          </w:p>
        </w:tc>
        <w:tc>
          <w:tcPr>
            <w:tcW w:w="1863" w:type="dxa"/>
            <w:tcBorders>
              <w:top w:val="single" w:sz="4" w:space="0" w:color="auto"/>
            </w:tcBorders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611 423 (57,4)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&lt; 0,001</w:t>
            </w:r>
          </w:p>
        </w:tc>
      </w:tr>
      <w:tr w:rsidR="00216DD8" w:rsidRPr="00216DD8" w:rsidTr="00EF18F7">
        <w:trPr>
          <w:trHeight w:val="62"/>
          <w:jc w:val="center"/>
        </w:trPr>
        <w:tc>
          <w:tcPr>
            <w:tcW w:w="1701" w:type="dxa"/>
            <w:vMerge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5" w:type="dxa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Masculino</w:t>
            </w:r>
          </w:p>
        </w:tc>
        <w:tc>
          <w:tcPr>
            <w:tcW w:w="1862" w:type="dxa"/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10 (17,9)</w:t>
            </w:r>
          </w:p>
        </w:tc>
        <w:tc>
          <w:tcPr>
            <w:tcW w:w="1863" w:type="dxa"/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454 061 (42,6)</w:t>
            </w:r>
          </w:p>
        </w:tc>
        <w:tc>
          <w:tcPr>
            <w:tcW w:w="884" w:type="dxa"/>
            <w:vMerge/>
            <w:shd w:val="clear" w:color="auto" w:fill="auto"/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16DD8" w:rsidRPr="00216DD8" w:rsidTr="00EF18F7">
        <w:trPr>
          <w:trHeight w:val="274"/>
          <w:jc w:val="center"/>
        </w:trPr>
        <w:tc>
          <w:tcPr>
            <w:tcW w:w="1701" w:type="dxa"/>
            <w:vMerge w:val="restart"/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Escolaridade</w:t>
            </w:r>
          </w:p>
        </w:tc>
        <w:tc>
          <w:tcPr>
            <w:tcW w:w="2195" w:type="dxa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Menos de 4 anos</w:t>
            </w:r>
          </w:p>
        </w:tc>
        <w:tc>
          <w:tcPr>
            <w:tcW w:w="1862" w:type="dxa"/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14 (25,0)</w:t>
            </w:r>
          </w:p>
        </w:tc>
        <w:tc>
          <w:tcPr>
            <w:tcW w:w="1863" w:type="dxa"/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217 370 (20,4)</w:t>
            </w:r>
          </w:p>
        </w:tc>
        <w:tc>
          <w:tcPr>
            <w:tcW w:w="884" w:type="dxa"/>
            <w:vMerge w:val="restart"/>
            <w:shd w:val="clear" w:color="auto" w:fill="auto"/>
            <w:vAlign w:val="center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0,254</w:t>
            </w:r>
          </w:p>
        </w:tc>
      </w:tr>
      <w:tr w:rsidR="00216DD8" w:rsidRPr="00216DD8" w:rsidTr="00EF18F7">
        <w:trPr>
          <w:trHeight w:val="274"/>
          <w:jc w:val="center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5" w:type="dxa"/>
            <w:tcBorders>
              <w:bottom w:val="single" w:sz="4" w:space="0" w:color="auto"/>
            </w:tcBorders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4 anos ou mais</w:t>
            </w:r>
          </w:p>
        </w:tc>
        <w:tc>
          <w:tcPr>
            <w:tcW w:w="1862" w:type="dxa"/>
            <w:tcBorders>
              <w:bottom w:val="single" w:sz="4" w:space="0" w:color="auto"/>
            </w:tcBorders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42 (75,0)</w:t>
            </w:r>
          </w:p>
        </w:tc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16DD8">
              <w:rPr>
                <w:rFonts w:ascii="Arial" w:hAnsi="Arial" w:cs="Arial"/>
                <w:sz w:val="24"/>
                <w:szCs w:val="24"/>
              </w:rPr>
              <w:t>848 114 (79,6)</w:t>
            </w:r>
          </w:p>
        </w:tc>
        <w:tc>
          <w:tcPr>
            <w:tcW w:w="88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16DD8" w:rsidRPr="00216DD8" w:rsidRDefault="00216DD8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16DD8" w:rsidRPr="00216DD8" w:rsidRDefault="00216DD8" w:rsidP="00216DD8">
      <w:pPr>
        <w:pStyle w:val="ppgEHFONTENOTATABELAQUADROFIGURA"/>
      </w:pPr>
      <w:r w:rsidRPr="00216DD8">
        <w:t>Fonte: Pasqualotti, 2008</w:t>
      </w:r>
      <w:r>
        <w:t>.</w:t>
      </w:r>
    </w:p>
    <w:p w:rsidR="00216DD8" w:rsidRPr="00216DD8" w:rsidRDefault="00216DD8" w:rsidP="00216DD8">
      <w:pPr>
        <w:pStyle w:val="ppgEHFONTENOTATABELAQUADROFIGURA"/>
      </w:pPr>
      <w:r w:rsidRPr="00216DD8">
        <w:t>Nota: Para a definição de escolaridade, o autor tomou como base o analfabetismo, o período de frequência à escola e o nível de aprendizado necessário para ler e escrever uma frase em português com começo, meio e fim (Menos de 4 anos: analfabeto ou que obteve menos de quatro anos de estudo; 4 anos ou mais: alfabetizado com quatro anos ou mais de estudo). Dados referentes à população residente no Rio Grande do Sul em 2000 (IBGE, 2000). Para testar a adequabilidade do conjunto de dados observados com o modelo probabilístico esperado, o autor utilizou o teste qui-quadrado de aderência. GDS-15: Escala de Depressão Geriátrica. n (%O) = Frequência observada da amostra. N (%O) = Frequência observada da população.</w:t>
      </w:r>
    </w:p>
    <w:p w:rsidR="0046697C" w:rsidRDefault="00216DD8" w:rsidP="0046697C">
      <w:pPr>
        <w:pStyle w:val="ppgEHPARAGRAFOPADRAO"/>
      </w:pPr>
      <w:r w:rsidRPr="0046697C">
        <w:t>Os resultados descritos na Tabela 4 indicam que [...].</w:t>
      </w:r>
      <w:r w:rsidR="0046697C">
        <w:t xml:space="preserve"> </w:t>
      </w:r>
      <w:r w:rsidR="0046697C" w:rsidRPr="00110999">
        <w:t xml:space="preserve">A Tabela </w:t>
      </w:r>
      <w:r w:rsidR="0046697C">
        <w:t>5</w:t>
      </w:r>
      <w:r w:rsidR="0046697C" w:rsidRPr="00110999">
        <w:t xml:space="preserve"> apresenta</w:t>
      </w:r>
      <w:r w:rsidR="0046697C">
        <w:t xml:space="preserve"> a a</w:t>
      </w:r>
      <w:r w:rsidR="0046697C" w:rsidRPr="00FD7418">
        <w:t>nálise d</w:t>
      </w:r>
      <w:r w:rsidR="0046697C">
        <w:t>os</w:t>
      </w:r>
      <w:r w:rsidR="0046697C" w:rsidRPr="00FD7418">
        <w:t xml:space="preserve"> </w:t>
      </w:r>
      <w:r w:rsidR="0046697C">
        <w:t>c</w:t>
      </w:r>
      <w:r w:rsidR="0046697C" w:rsidRPr="00FD7418">
        <w:t xml:space="preserve">omponentes </w:t>
      </w:r>
      <w:r w:rsidR="0046697C">
        <w:t>p</w:t>
      </w:r>
      <w:r w:rsidR="0046697C" w:rsidRPr="00FD7418">
        <w:t>rincipais</w:t>
      </w:r>
      <w:r w:rsidR="0046697C">
        <w:t>.</w:t>
      </w:r>
    </w:p>
    <w:p w:rsidR="00EF18F7" w:rsidRDefault="00EF18F7">
      <w:pPr>
        <w:rPr>
          <w:rFonts w:ascii="Arial" w:hAnsi="Arial"/>
        </w:rPr>
      </w:pPr>
      <w:r>
        <w:br w:type="page"/>
      </w:r>
    </w:p>
    <w:tbl>
      <w:tblPr>
        <w:tblW w:w="850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701"/>
        <w:gridCol w:w="1701"/>
        <w:gridCol w:w="1701"/>
      </w:tblGrid>
      <w:tr w:rsidR="0046697C" w:rsidRPr="0046697C" w:rsidTr="00EF18F7">
        <w:trPr>
          <w:trHeight w:val="62"/>
          <w:tblHeader/>
          <w:jc w:val="center"/>
        </w:trPr>
        <w:tc>
          <w:tcPr>
            <w:tcW w:w="8505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46697C" w:rsidRPr="0046697C" w:rsidRDefault="0046697C" w:rsidP="0046697C">
            <w:pPr>
              <w:pStyle w:val="ppgEHTABELAS"/>
              <w:ind w:left="1134" w:hanging="1134"/>
              <w:rPr>
                <w:rFonts w:cs="Arial"/>
                <w:specVanish/>
              </w:rPr>
            </w:pPr>
            <w:bookmarkStart w:id="40" w:name="_Toc46840474"/>
            <w:r w:rsidRPr="0046697C">
              <w:rPr>
                <w:rFonts w:cs="Arial"/>
                <w:specVanish/>
              </w:rPr>
              <w:lastRenderedPageBreak/>
              <w:t>Análise dos componentes principais. Passo Fundo, 2020.</w:t>
            </w:r>
            <w:bookmarkEnd w:id="40"/>
          </w:p>
        </w:tc>
      </w:tr>
      <w:tr w:rsidR="0046697C" w:rsidRPr="0046697C" w:rsidTr="00EF18F7">
        <w:trPr>
          <w:trHeight w:val="67"/>
          <w:tblHeader/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Ordem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AV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%V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AVa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%Va</w:t>
            </w:r>
          </w:p>
        </w:tc>
      </w:tr>
      <w:tr w:rsidR="0046697C" w:rsidRPr="0046697C" w:rsidTr="00EF18F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  <w:right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31,3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color w:val="FFFFFF"/>
                <w:sz w:val="24"/>
                <w:szCs w:val="24"/>
              </w:rPr>
              <w:t>0</w:t>
            </w:r>
            <w:r w:rsidRPr="0046697C">
              <w:rPr>
                <w:rFonts w:ascii="Arial" w:hAnsi="Arial" w:cs="Arial"/>
                <w:sz w:val="24"/>
                <w:szCs w:val="24"/>
              </w:rPr>
              <w:t>6,6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31,3</w:t>
            </w:r>
          </w:p>
        </w:tc>
      </w:tr>
      <w:tr w:rsidR="0046697C" w:rsidRPr="0046697C" w:rsidTr="00EF18F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1,8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color w:val="FFFFFF"/>
                <w:sz w:val="24"/>
                <w:szCs w:val="24"/>
              </w:rPr>
              <w:t>0</w:t>
            </w:r>
            <w:r w:rsidRPr="0046697C">
              <w:rPr>
                <w:rFonts w:ascii="Arial" w:hAnsi="Arial" w:cs="Arial"/>
                <w:sz w:val="24"/>
                <w:szCs w:val="24"/>
              </w:rPr>
              <w:t>8,7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color w:val="FFFFFF"/>
                <w:sz w:val="24"/>
                <w:szCs w:val="24"/>
              </w:rPr>
              <w:t>0</w:t>
            </w:r>
            <w:r w:rsidRPr="0046697C">
              <w:rPr>
                <w:rFonts w:ascii="Arial" w:hAnsi="Arial" w:cs="Arial"/>
                <w:sz w:val="24"/>
                <w:szCs w:val="24"/>
              </w:rPr>
              <w:t>8,4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40,0</w:t>
            </w:r>
          </w:p>
        </w:tc>
      </w:tr>
      <w:tr w:rsidR="0046697C" w:rsidRPr="0046697C" w:rsidTr="00EF18F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1,7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color w:val="FFFFFF"/>
                <w:sz w:val="24"/>
                <w:szCs w:val="24"/>
              </w:rPr>
              <w:t>0</w:t>
            </w:r>
            <w:r w:rsidRPr="0046697C">
              <w:rPr>
                <w:rFonts w:ascii="Arial" w:hAnsi="Arial" w:cs="Arial"/>
                <w:sz w:val="24"/>
                <w:szCs w:val="24"/>
              </w:rPr>
              <w:t>8,3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10,2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48,3</w:t>
            </w:r>
          </w:p>
        </w:tc>
      </w:tr>
      <w:tr w:rsidR="0046697C" w:rsidRPr="0046697C" w:rsidTr="00EF18F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1,6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color w:val="FFFFFF"/>
                <w:sz w:val="24"/>
                <w:szCs w:val="24"/>
              </w:rPr>
              <w:t>0</w:t>
            </w:r>
            <w:r w:rsidRPr="0046697C">
              <w:rPr>
                <w:rFonts w:ascii="Arial" w:hAnsi="Arial" w:cs="Arial"/>
                <w:sz w:val="24"/>
                <w:szCs w:val="24"/>
              </w:rPr>
              <w:t>7,5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11,7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55,8</w:t>
            </w:r>
          </w:p>
        </w:tc>
      </w:tr>
      <w:tr w:rsidR="0046697C" w:rsidRPr="0046697C" w:rsidTr="00EF18F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1,3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color w:val="FFFFFF"/>
                <w:sz w:val="24"/>
                <w:szCs w:val="24"/>
              </w:rPr>
              <w:t>0</w:t>
            </w:r>
            <w:r w:rsidRPr="0046697C">
              <w:rPr>
                <w:rFonts w:ascii="Arial" w:hAnsi="Arial" w:cs="Arial"/>
                <w:sz w:val="24"/>
                <w:szCs w:val="24"/>
              </w:rPr>
              <w:t>6,0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13,0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61,8</w:t>
            </w:r>
          </w:p>
        </w:tc>
      </w:tr>
      <w:tr w:rsidR="0046697C" w:rsidRPr="0046697C" w:rsidTr="00EF18F7">
        <w:trPr>
          <w:jc w:val="center"/>
        </w:trPr>
        <w:tc>
          <w:tcPr>
            <w:tcW w:w="1701" w:type="dxa"/>
            <w:tcBorders>
              <w:top w:val="nil"/>
              <w:left w:val="nil"/>
              <w:bottom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1,2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color w:val="FFFFFF"/>
                <w:sz w:val="24"/>
                <w:szCs w:val="24"/>
              </w:rPr>
              <w:t>0</w:t>
            </w:r>
            <w:r w:rsidRPr="0046697C">
              <w:rPr>
                <w:rFonts w:ascii="Arial" w:hAnsi="Arial" w:cs="Arial"/>
                <w:sz w:val="24"/>
                <w:szCs w:val="24"/>
              </w:rPr>
              <w:t>5,8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14,2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67,7</w:t>
            </w:r>
          </w:p>
        </w:tc>
      </w:tr>
      <w:tr w:rsidR="0046697C" w:rsidRPr="0046697C" w:rsidTr="00EF18F7">
        <w:trPr>
          <w:jc w:val="center"/>
        </w:trPr>
        <w:tc>
          <w:tcPr>
            <w:tcW w:w="1701" w:type="dxa"/>
            <w:tcBorders>
              <w:top w:val="nil"/>
              <w:left w:val="nil"/>
              <w:bottom w:val="single" w:sz="4" w:space="0" w:color="auto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  <w:right w:val="nil"/>
            </w:tcBorders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color w:val="FFFFFF"/>
                <w:sz w:val="24"/>
                <w:szCs w:val="24"/>
              </w:rPr>
              <w:t>0</w:t>
            </w:r>
            <w:r w:rsidRPr="0046697C">
              <w:rPr>
                <w:rFonts w:ascii="Arial" w:hAnsi="Arial" w:cs="Arial"/>
                <w:sz w:val="24"/>
                <w:szCs w:val="24"/>
              </w:rPr>
              <w:t>5,4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15,3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73,0</w:t>
            </w:r>
          </w:p>
        </w:tc>
      </w:tr>
    </w:tbl>
    <w:p w:rsidR="0046697C" w:rsidRPr="0046697C" w:rsidRDefault="0046697C" w:rsidP="0046697C">
      <w:pPr>
        <w:pStyle w:val="ppgEHFONTENOTATABELAQUADROFIGURA"/>
      </w:pPr>
      <w:r w:rsidRPr="0046697C">
        <w:t>Nota: AV = Autovalor; %V = % da variância; AVa = Autovalor acumulado; %Va = % da variância acumulada.</w:t>
      </w:r>
    </w:p>
    <w:p w:rsidR="0046697C" w:rsidRPr="00C45D58" w:rsidRDefault="0046697C" w:rsidP="0046697C">
      <w:pPr>
        <w:pStyle w:val="ppgEHPARAGRAFOPADRAO"/>
      </w:pPr>
      <w:r w:rsidRPr="0046697C">
        <w:t>Os resultados descritos na Tabela 5 indicam que [...].</w:t>
      </w:r>
      <w:r>
        <w:t xml:space="preserve"> </w:t>
      </w:r>
      <w:r w:rsidRPr="00110999">
        <w:t xml:space="preserve">A Tabela </w:t>
      </w:r>
      <w:r>
        <w:t>6</w:t>
      </w:r>
      <w:r w:rsidRPr="00110999">
        <w:t xml:space="preserve"> apresenta</w:t>
      </w:r>
      <w:r>
        <w:t xml:space="preserve"> </w:t>
      </w:r>
      <w:r w:rsidRPr="0046697C">
        <w:t>Estatísticas da pontuação</w:t>
      </w:r>
      <w:r>
        <w:t xml:space="preserve"> da E</w:t>
      </w:r>
      <w:r w:rsidRPr="00C45D58">
        <w:t>scala de Depressão Geriátrica</w:t>
      </w:r>
      <w:r>
        <w:t xml:space="preserve"> (GDS-15 e do </w:t>
      </w:r>
      <w:r w:rsidRPr="0046697C">
        <w:t>Mini Mental State Examination</w:t>
      </w:r>
      <w:r>
        <w:t xml:space="preserve"> (MMSE).</w:t>
      </w:r>
    </w:p>
    <w:tbl>
      <w:tblPr>
        <w:tblW w:w="8505" w:type="dxa"/>
        <w:jc w:val="center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843"/>
        <w:gridCol w:w="1914"/>
        <w:gridCol w:w="424"/>
        <w:gridCol w:w="638"/>
        <w:gridCol w:w="496"/>
        <w:gridCol w:w="567"/>
        <w:gridCol w:w="638"/>
        <w:gridCol w:w="710"/>
        <w:gridCol w:w="567"/>
        <w:gridCol w:w="708"/>
      </w:tblGrid>
      <w:tr w:rsidR="0046697C" w:rsidRPr="0046697C" w:rsidTr="00EF18F7">
        <w:trPr>
          <w:trHeight w:val="237"/>
          <w:tblHeader/>
          <w:jc w:val="center"/>
        </w:trPr>
        <w:tc>
          <w:tcPr>
            <w:tcW w:w="8505" w:type="dxa"/>
            <w:gridSpan w:val="10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6697C" w:rsidRPr="0046697C" w:rsidRDefault="0046697C" w:rsidP="0046697C">
            <w:pPr>
              <w:pStyle w:val="ppgEHTABELAS"/>
              <w:ind w:left="1134" w:hanging="1134"/>
              <w:rPr>
                <w:rFonts w:cs="Arial"/>
                <w:specVanish/>
              </w:rPr>
            </w:pPr>
            <w:bookmarkStart w:id="41" w:name="_Toc197315077"/>
            <w:bookmarkStart w:id="42" w:name="_Toc46840475"/>
            <w:r w:rsidRPr="0046697C">
              <w:rPr>
                <w:rFonts w:cs="Arial"/>
                <w:specVanish/>
              </w:rPr>
              <w:t>Estatísticas da pontuação na GDS-15 e do escore no MMSE</w:t>
            </w:r>
            <w:bookmarkEnd w:id="41"/>
            <w:r w:rsidRPr="0046697C">
              <w:rPr>
                <w:rFonts w:cs="Arial"/>
                <w:specVanish/>
              </w:rPr>
              <w:t>. Passo Fundo, 2008.</w:t>
            </w:r>
            <w:bookmarkEnd w:id="42"/>
          </w:p>
        </w:tc>
      </w:tr>
      <w:tr w:rsidR="0046697C" w:rsidRPr="0046697C" w:rsidTr="00EF18F7">
        <w:trPr>
          <w:trHeight w:val="237"/>
          <w:tblHeader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Indicadores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Atributos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6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DP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EP</w:t>
            </w:r>
          </w:p>
        </w:tc>
        <w:tc>
          <w:tcPr>
            <w:tcW w:w="1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IC 95%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MIN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MAX</w:t>
            </w:r>
          </w:p>
        </w:tc>
      </w:tr>
      <w:tr w:rsidR="0046697C" w:rsidRPr="0046697C" w:rsidTr="00EF18F7">
        <w:trPr>
          <w:trHeight w:val="67"/>
          <w:jc w:val="center"/>
        </w:trPr>
        <w:tc>
          <w:tcPr>
            <w:tcW w:w="184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120" w:after="12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120" w:after="12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120" w:after="12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120" w:after="12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120" w:after="12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120" w:after="12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LI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6697C">
              <w:rPr>
                <w:rFonts w:ascii="Arial" w:hAnsi="Arial" w:cs="Arial"/>
                <w:b/>
                <w:bCs/>
                <w:sz w:val="24"/>
                <w:szCs w:val="24"/>
              </w:rPr>
              <w:t>LS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120" w:after="12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pStyle w:val="EstiloMeuCorpoTextoVerdana"/>
              <w:spacing w:before="120" w:after="12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697C" w:rsidRPr="0046697C" w:rsidTr="00EF18F7">
        <w:trPr>
          <w:trHeight w:val="61"/>
          <w:jc w:val="center"/>
        </w:trPr>
        <w:tc>
          <w:tcPr>
            <w:tcW w:w="8505" w:type="dxa"/>
            <w:gridSpan w:val="10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GDS-15</w:t>
            </w:r>
          </w:p>
        </w:tc>
      </w:tr>
      <w:tr w:rsidR="0046697C" w:rsidRPr="0046697C" w:rsidTr="00EF18F7">
        <w:trPr>
          <w:trHeight w:val="61"/>
          <w:jc w:val="center"/>
        </w:trPr>
        <w:tc>
          <w:tcPr>
            <w:tcW w:w="1843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Déficit cognitivo</w:t>
            </w:r>
          </w:p>
        </w:tc>
        <w:tc>
          <w:tcPr>
            <w:tcW w:w="1914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Sim</w:t>
            </w:r>
          </w:p>
        </w:tc>
        <w:tc>
          <w:tcPr>
            <w:tcW w:w="424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638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9,1</w:t>
            </w:r>
          </w:p>
        </w:tc>
        <w:tc>
          <w:tcPr>
            <w:tcW w:w="496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2,6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638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710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10,2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46697C" w:rsidRPr="0046697C" w:rsidTr="00EF18F7">
        <w:trPr>
          <w:trHeight w:val="61"/>
          <w:jc w:val="center"/>
        </w:trPr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Não</w:t>
            </w:r>
          </w:p>
        </w:tc>
        <w:tc>
          <w:tcPr>
            <w:tcW w:w="424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63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9,2</w:t>
            </w:r>
          </w:p>
        </w:tc>
        <w:tc>
          <w:tcPr>
            <w:tcW w:w="496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2,3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63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8,4</w:t>
            </w:r>
          </w:p>
        </w:tc>
        <w:tc>
          <w:tcPr>
            <w:tcW w:w="710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10,0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46697C" w:rsidRPr="0046697C" w:rsidTr="00EF18F7">
        <w:trPr>
          <w:trHeight w:val="72"/>
          <w:jc w:val="center"/>
        </w:trPr>
        <w:tc>
          <w:tcPr>
            <w:tcW w:w="1843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Escolaridade</w:t>
            </w:r>
          </w:p>
        </w:tc>
        <w:tc>
          <w:tcPr>
            <w:tcW w:w="1914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Menos de 4 anos</w:t>
            </w:r>
          </w:p>
        </w:tc>
        <w:tc>
          <w:tcPr>
            <w:tcW w:w="424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3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9,6</w:t>
            </w:r>
          </w:p>
        </w:tc>
        <w:tc>
          <w:tcPr>
            <w:tcW w:w="496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2,0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0,5</w:t>
            </w:r>
          </w:p>
        </w:tc>
        <w:tc>
          <w:tcPr>
            <w:tcW w:w="63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8,4</w:t>
            </w:r>
          </w:p>
        </w:tc>
        <w:tc>
          <w:tcPr>
            <w:tcW w:w="710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10,7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46697C" w:rsidRPr="0046697C" w:rsidTr="00EF18F7">
        <w:trPr>
          <w:trHeight w:val="61"/>
          <w:jc w:val="center"/>
        </w:trPr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4" w:type="dxa"/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4 anos ou mais</w:t>
            </w:r>
          </w:p>
        </w:tc>
        <w:tc>
          <w:tcPr>
            <w:tcW w:w="424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63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9,0</w:t>
            </w:r>
          </w:p>
        </w:tc>
        <w:tc>
          <w:tcPr>
            <w:tcW w:w="496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63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8,2</w:t>
            </w:r>
          </w:p>
        </w:tc>
        <w:tc>
          <w:tcPr>
            <w:tcW w:w="710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9,8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46697C" w:rsidRPr="0046697C" w:rsidTr="00EF18F7">
        <w:trPr>
          <w:trHeight w:val="61"/>
          <w:jc w:val="center"/>
        </w:trPr>
        <w:tc>
          <w:tcPr>
            <w:tcW w:w="8505" w:type="dxa"/>
            <w:gridSpan w:val="10"/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6697C" w:rsidRPr="0046697C" w:rsidTr="00EF18F7">
        <w:trPr>
          <w:trHeight w:val="61"/>
          <w:jc w:val="center"/>
        </w:trPr>
        <w:tc>
          <w:tcPr>
            <w:tcW w:w="85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MMSE</w:t>
            </w:r>
          </w:p>
        </w:tc>
      </w:tr>
      <w:tr w:rsidR="0046697C" w:rsidRPr="0046697C" w:rsidTr="00EF18F7">
        <w:trPr>
          <w:trHeight w:val="61"/>
          <w:jc w:val="center"/>
        </w:trPr>
        <w:tc>
          <w:tcPr>
            <w:tcW w:w="1843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Escolaridade</w:t>
            </w:r>
          </w:p>
        </w:tc>
        <w:tc>
          <w:tcPr>
            <w:tcW w:w="1914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Menos de 4 anos</w:t>
            </w:r>
          </w:p>
        </w:tc>
        <w:tc>
          <w:tcPr>
            <w:tcW w:w="424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3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16,5</w:t>
            </w:r>
          </w:p>
        </w:tc>
        <w:tc>
          <w:tcPr>
            <w:tcW w:w="496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4,1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1,1</w:t>
            </w:r>
          </w:p>
        </w:tc>
        <w:tc>
          <w:tcPr>
            <w:tcW w:w="63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14,2</w:t>
            </w:r>
          </w:p>
        </w:tc>
        <w:tc>
          <w:tcPr>
            <w:tcW w:w="710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18,8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bottom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46697C" w:rsidRPr="0046697C" w:rsidTr="00EF18F7">
        <w:trPr>
          <w:trHeight w:val="61"/>
          <w:jc w:val="center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4 anos ou mais</w:t>
            </w:r>
          </w:p>
        </w:tc>
        <w:tc>
          <w:tcPr>
            <w:tcW w:w="42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42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23,9</w:t>
            </w:r>
          </w:p>
        </w:tc>
        <w:tc>
          <w:tcPr>
            <w:tcW w:w="496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3,8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22,7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25,1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pStyle w:val="EstiloMeuCorpoTextoVerdana"/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697C">
              <w:rPr>
                <w:rFonts w:ascii="Arial" w:hAnsi="Arial" w:cs="Arial"/>
                <w:sz w:val="24"/>
                <w:szCs w:val="24"/>
              </w:rPr>
              <w:t>30</w:t>
            </w:r>
          </w:p>
        </w:tc>
      </w:tr>
    </w:tbl>
    <w:p w:rsidR="0046697C" w:rsidRPr="0046697C" w:rsidRDefault="0046697C" w:rsidP="0046697C">
      <w:pPr>
        <w:pStyle w:val="ppgEHFONTENOTATABELAQUADROFIGURA"/>
      </w:pPr>
      <w:r w:rsidRPr="0046697C">
        <w:t>Fonte: Pasqualotti, 2008.</w:t>
      </w:r>
    </w:p>
    <w:p w:rsidR="0046697C" w:rsidRPr="0046697C" w:rsidRDefault="0046697C" w:rsidP="0046697C">
      <w:pPr>
        <w:pStyle w:val="ppgEHFONTENOTATABELAQUADROFIGURA"/>
      </w:pPr>
      <w:r w:rsidRPr="0046697C">
        <w:t>Nota: Para testar a adequabilidade do conjunto de dados observados com o modelo probabilístico esperado, o autor utilizou o teste Qui-quadrado de aderência. GDS-15: Escala de Depressão Geriátrica. MMSE: Mini Mental State Examination. n = amostra; M = Média; DP = Desvio padrão; EP = Erro padrão; IC = Intervalo de confiança; LI = Limite inferior; LS = Limite superior; MIN = Valor mínimo; MAX = Valor máximo.</w:t>
      </w:r>
    </w:p>
    <w:p w:rsidR="0046697C" w:rsidRPr="00D657DC" w:rsidRDefault="0046697C" w:rsidP="0046697C">
      <w:pPr>
        <w:pStyle w:val="ppgEHPARAGRAFOPADRAO"/>
      </w:pPr>
      <w:r w:rsidRPr="0046697C">
        <w:t>Os resultados descritos na Tabela 6 indicam que [...].</w:t>
      </w:r>
      <w:r>
        <w:t xml:space="preserve"> </w:t>
      </w:r>
      <w:r w:rsidRPr="00D657DC">
        <w:t xml:space="preserve">A Tabela </w:t>
      </w:r>
      <w:r w:rsidR="00EF18F7">
        <w:t>7</w:t>
      </w:r>
      <w:r w:rsidRPr="00D657DC">
        <w:t xml:space="preserve"> apresenta os resultados da relação entre as dimensões de qualidade de vida do KDQOL-SF por tipo de diálise.</w:t>
      </w:r>
    </w:p>
    <w:tbl>
      <w:tblPr>
        <w:tblW w:w="8647" w:type="dxa"/>
        <w:jc w:val="center"/>
        <w:tblLayout w:type="fixed"/>
        <w:tblLook w:val="04A0" w:firstRow="1" w:lastRow="0" w:firstColumn="1" w:lastColumn="0" w:noHBand="0" w:noVBand="1"/>
      </w:tblPr>
      <w:tblGrid>
        <w:gridCol w:w="2693"/>
        <w:gridCol w:w="1276"/>
        <w:gridCol w:w="850"/>
        <w:gridCol w:w="997"/>
        <w:gridCol w:w="998"/>
        <w:gridCol w:w="998"/>
        <w:gridCol w:w="835"/>
      </w:tblGrid>
      <w:tr w:rsidR="0046697C" w:rsidRPr="0046697C" w:rsidTr="00EF18F7">
        <w:trPr>
          <w:trHeight w:val="300"/>
          <w:tblHeader/>
          <w:jc w:val="center"/>
        </w:trPr>
        <w:tc>
          <w:tcPr>
            <w:tcW w:w="864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6697C" w:rsidRPr="0046697C" w:rsidRDefault="0046697C" w:rsidP="0046697C">
            <w:pPr>
              <w:pStyle w:val="ppgEHTABELAS"/>
              <w:ind w:left="1134" w:hanging="1134"/>
              <w:rPr>
                <w:rFonts w:cs="Arial"/>
                <w:specVanish/>
              </w:rPr>
            </w:pPr>
            <w:bookmarkStart w:id="43" w:name="_Toc492536509"/>
            <w:bookmarkStart w:id="44" w:name="_Toc46840476"/>
            <w:r w:rsidRPr="0046697C">
              <w:rPr>
                <w:rFonts w:cs="Arial"/>
                <w:specVanish/>
              </w:rPr>
              <w:lastRenderedPageBreak/>
              <w:t>Relação das dimensões de qualidade de vida do KDQOL-SF por tipo de diálise. Passo Fundo, 2020.</w:t>
            </w:r>
            <w:bookmarkEnd w:id="43"/>
            <w:bookmarkEnd w:id="44"/>
          </w:p>
        </w:tc>
      </w:tr>
      <w:tr w:rsidR="0046697C" w:rsidRPr="0046697C" w:rsidTr="00EF18F7">
        <w:trPr>
          <w:trHeight w:val="300"/>
          <w:tblHeader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97C" w:rsidRPr="0046697C" w:rsidRDefault="0046697C" w:rsidP="00EF18F7">
            <w:pPr>
              <w:rPr>
                <w:rFonts w:ascii="Arial" w:hAnsi="Arial" w:cs="Arial"/>
                <w:b/>
                <w:bCs/>
              </w:rPr>
            </w:pPr>
            <w:r w:rsidRPr="0046697C">
              <w:rPr>
                <w:rFonts w:ascii="Arial" w:hAnsi="Arial" w:cs="Arial"/>
                <w:b/>
                <w:bCs/>
              </w:rPr>
              <w:t>Categorias</w:t>
            </w:r>
            <w:r w:rsidRPr="0046697C">
              <w:rPr>
                <w:rFonts w:ascii="Arial" w:hAnsi="Arial" w:cs="Arial"/>
                <w:b/>
                <w:bCs/>
              </w:rPr>
              <w:br/>
              <w:t>KDQOL-SF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97C" w:rsidRPr="0046697C" w:rsidRDefault="0046697C" w:rsidP="00EF18F7">
            <w:pPr>
              <w:rPr>
                <w:rFonts w:ascii="Arial" w:hAnsi="Arial" w:cs="Arial"/>
                <w:b/>
                <w:bCs/>
              </w:rPr>
            </w:pPr>
            <w:r w:rsidRPr="0046697C">
              <w:rPr>
                <w:rFonts w:ascii="Arial" w:hAnsi="Arial" w:cs="Arial"/>
                <w:b/>
                <w:bCs/>
              </w:rPr>
              <w:t>Tipo de</w:t>
            </w:r>
            <w:r w:rsidRPr="0046697C">
              <w:rPr>
                <w:rFonts w:ascii="Arial" w:hAnsi="Arial" w:cs="Arial"/>
                <w:b/>
                <w:bCs/>
              </w:rPr>
              <w:br/>
              <w:t>diálise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</w:rPr>
            </w:pPr>
            <w:r w:rsidRPr="0046697C">
              <w:rPr>
                <w:rFonts w:ascii="Arial" w:hAnsi="Arial" w:cs="Arial"/>
                <w:b/>
                <w:bCs/>
              </w:rPr>
              <w:t>n</w:t>
            </w:r>
          </w:p>
        </w:tc>
        <w:tc>
          <w:tcPr>
            <w:tcW w:w="2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</w:rPr>
            </w:pPr>
            <w:r w:rsidRPr="0046697C">
              <w:rPr>
                <w:rFonts w:ascii="Arial" w:hAnsi="Arial" w:cs="Arial"/>
                <w:b/>
                <w:bCs/>
              </w:rPr>
              <w:t>Estatísticas de grupo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</w:rPr>
            </w:pPr>
            <w:r w:rsidRPr="0046697C">
              <w:rPr>
                <w:rFonts w:ascii="Arial" w:hAnsi="Arial" w:cs="Arial"/>
                <w:b/>
                <w:bCs/>
              </w:rPr>
              <w:t>p</w:t>
            </w:r>
          </w:p>
        </w:tc>
      </w:tr>
      <w:tr w:rsidR="0046697C" w:rsidRPr="0046697C" w:rsidTr="00EF18F7">
        <w:trPr>
          <w:trHeight w:val="67"/>
          <w:tblHeader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6697C" w:rsidRPr="0046697C" w:rsidRDefault="0046697C" w:rsidP="00EF18F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</w:rPr>
            </w:pPr>
            <w:r w:rsidRPr="0046697C">
              <w:rPr>
                <w:rFonts w:ascii="Arial" w:hAnsi="Arial" w:cs="Arial"/>
                <w:b/>
                <w:bCs/>
              </w:rPr>
              <w:t>M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</w:rPr>
            </w:pPr>
            <w:r w:rsidRPr="0046697C">
              <w:rPr>
                <w:rFonts w:ascii="Arial" w:hAnsi="Arial" w:cs="Arial"/>
                <w:b/>
                <w:bCs/>
              </w:rPr>
              <w:t>DP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</w:rPr>
            </w:pPr>
            <w:r w:rsidRPr="0046697C">
              <w:rPr>
                <w:rFonts w:ascii="Arial" w:hAnsi="Arial" w:cs="Arial"/>
                <w:b/>
                <w:bCs/>
              </w:rPr>
              <w:t>EPM</w:t>
            </w:r>
          </w:p>
        </w:tc>
        <w:tc>
          <w:tcPr>
            <w:tcW w:w="8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6697C" w:rsidRPr="0046697C" w:rsidRDefault="0046697C" w:rsidP="00EF18F7">
            <w:pPr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Sintomas‎/problemas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76,2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16,2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1,3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0,934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75,8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12,9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3,3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Efeito da doença renal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57,4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20,3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1,6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0,860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58,3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18,4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4,8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Carga da doença renal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47,1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31,9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2,5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0,998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47,1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33,8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8,7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Trabalho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20,7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33,2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2,6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0,406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13,3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29,7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7,7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Função cognitiva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66,6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19,4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1,5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0,040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77,3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16,5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4,3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Saúde global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67,0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21,9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1,7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0,167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58,7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24,2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6,2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Satisfação do paciente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59,9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10,4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0,8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0,731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58,9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10,7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2,8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Saúde geral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53,1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26,2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2,0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0,991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53,0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29,1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7,5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Bem-estar emocional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64,5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19,4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1,5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0,173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71,5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12,5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3,2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Papel emocional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45,3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41,1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3,2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0,264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57,8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42,7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11,0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Função social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71,3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24,3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1,9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0,761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73,3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23,6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6,1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Energia/fadiga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55,9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18,7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1,5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0,290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50,7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12,1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3,1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SF12 - componentes físicos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38,6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8,9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0,7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0,491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37,0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8,2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2,1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SF12 - componentes mentais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HD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164</w:t>
            </w:r>
          </w:p>
        </w:tc>
        <w:tc>
          <w:tcPr>
            <w:tcW w:w="99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46,2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9,9</w:t>
            </w:r>
          </w:p>
        </w:tc>
        <w:tc>
          <w:tcPr>
            <w:tcW w:w="99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0,8</w:t>
            </w:r>
          </w:p>
        </w:tc>
        <w:tc>
          <w:tcPr>
            <w:tcW w:w="83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0,364</w:t>
            </w:r>
          </w:p>
        </w:tc>
      </w:tr>
      <w:tr w:rsidR="0046697C" w:rsidRPr="0046697C" w:rsidTr="00EF18F7">
        <w:trPr>
          <w:trHeight w:val="300"/>
          <w:jc w:val="center"/>
        </w:trPr>
        <w:tc>
          <w:tcPr>
            <w:tcW w:w="269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6697C" w:rsidRPr="0046697C" w:rsidRDefault="0046697C" w:rsidP="0046697C">
            <w:pPr>
              <w:spacing w:before="20" w:after="20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DP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48,6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10,4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  <w:r w:rsidRPr="0046697C">
              <w:rPr>
                <w:rFonts w:ascii="Arial" w:hAnsi="Arial" w:cs="Arial"/>
              </w:rPr>
              <w:t>2,7</w:t>
            </w:r>
          </w:p>
        </w:tc>
        <w:tc>
          <w:tcPr>
            <w:tcW w:w="83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6697C" w:rsidRPr="0046697C" w:rsidRDefault="0046697C" w:rsidP="0046697C">
            <w:pPr>
              <w:spacing w:before="20" w:after="20"/>
              <w:jc w:val="center"/>
              <w:rPr>
                <w:rFonts w:ascii="Arial" w:hAnsi="Arial" w:cs="Arial"/>
              </w:rPr>
            </w:pPr>
          </w:p>
        </w:tc>
      </w:tr>
    </w:tbl>
    <w:p w:rsidR="0046697C" w:rsidRPr="0046697C" w:rsidRDefault="0046697C" w:rsidP="0046697C">
      <w:pPr>
        <w:pStyle w:val="ppgEHFONTENOTATABELAQUADROFIGURA"/>
      </w:pPr>
      <w:r w:rsidRPr="0046697C">
        <w:t>Nota: n: frequência; M: Média; DP: Desvio padrão; EPM: Erro padrão da média; HD: Hemodiálise; DP: Diálise peritoneal; Teste t de Student; Valor significativo para um p ≤ 0,05.</w:t>
      </w:r>
    </w:p>
    <w:p w:rsidR="0046697C" w:rsidRPr="00D36C8A" w:rsidRDefault="0046697C" w:rsidP="0046697C">
      <w:pPr>
        <w:pStyle w:val="ppgEHPARAGRAFOPADRAO"/>
      </w:pPr>
      <w:r w:rsidRPr="0046697C">
        <w:t xml:space="preserve">Os resultados descritos na Tabela </w:t>
      </w:r>
      <w:r w:rsidR="00EF18F7">
        <w:t>7</w:t>
      </w:r>
      <w:r w:rsidRPr="0046697C">
        <w:t xml:space="preserve"> indicam que [...].</w:t>
      </w:r>
      <w:r>
        <w:t xml:space="preserve"> </w:t>
      </w:r>
      <w:r w:rsidRPr="00110999">
        <w:t xml:space="preserve">A Tabela </w:t>
      </w:r>
      <w:r w:rsidR="00EF18F7">
        <w:t>8</w:t>
      </w:r>
      <w:r w:rsidRPr="00110999">
        <w:t xml:space="preserve"> apresenta</w:t>
      </w:r>
      <w:r>
        <w:t xml:space="preserve"> </w:t>
      </w:r>
      <w:r w:rsidRPr="001508D0">
        <w:t>os dados da população de pessoas com 60 Anos ou mais residente no Rio Grande do Sul entre 19</w:t>
      </w:r>
      <w:r>
        <w:t>6</w:t>
      </w:r>
      <w:r w:rsidRPr="001508D0">
        <w:t>0 e 2000 por sexo e grupo de idade</w:t>
      </w:r>
      <w:r>
        <w:t>.</w:t>
      </w:r>
    </w:p>
    <w:p w:rsidR="0046697C" w:rsidRDefault="0046697C" w:rsidP="00D80E89">
      <w:pPr>
        <w:pStyle w:val="ppgEHQUEBRADESECAO"/>
      </w:pPr>
    </w:p>
    <w:p w:rsidR="0046697C" w:rsidRDefault="0046697C" w:rsidP="00D80E89">
      <w:pPr>
        <w:pStyle w:val="ppgEHQUEBRADESECAO"/>
        <w:sectPr w:rsidR="0046697C" w:rsidSect="00EF18F7"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tbl>
      <w:tblPr>
        <w:tblW w:w="1346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1134"/>
        <w:gridCol w:w="1418"/>
        <w:gridCol w:w="607"/>
        <w:gridCol w:w="283"/>
        <w:gridCol w:w="1205"/>
        <w:gridCol w:w="467"/>
        <w:gridCol w:w="1343"/>
        <w:gridCol w:w="467"/>
        <w:gridCol w:w="1343"/>
        <w:gridCol w:w="467"/>
        <w:gridCol w:w="1343"/>
        <w:gridCol w:w="467"/>
        <w:gridCol w:w="190"/>
        <w:gridCol w:w="1254"/>
        <w:gridCol w:w="873"/>
      </w:tblGrid>
      <w:tr w:rsidR="0046697C" w:rsidRPr="00EA2C1D" w:rsidTr="00EF18F7">
        <w:trPr>
          <w:trHeight w:val="66"/>
          <w:jc w:val="center"/>
        </w:trPr>
        <w:tc>
          <w:tcPr>
            <w:tcW w:w="13467" w:type="dxa"/>
            <w:gridSpan w:val="16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EA2C1D" w:rsidRDefault="0046697C" w:rsidP="00EA2C1D">
            <w:pPr>
              <w:pStyle w:val="ppgEHTABELAS"/>
            </w:pPr>
            <w:bookmarkStart w:id="45" w:name="_Toc46840477"/>
            <w:r w:rsidRPr="00EA2C1D">
              <w:lastRenderedPageBreak/>
              <w:t>População de pessoas com 60 Anos ou mais residente no Rio Grande do Sul entre 1960 e 2000 por sexo e grupo de idade. Passo Fundo, 2020.</w:t>
            </w:r>
            <w:bookmarkEnd w:id="45"/>
          </w:p>
        </w:tc>
      </w:tr>
      <w:tr w:rsidR="0046697C" w:rsidRPr="0046697C" w:rsidTr="00EF18F7">
        <w:trPr>
          <w:trHeight w:val="66"/>
          <w:jc w:val="center"/>
        </w:trPr>
        <w:tc>
          <w:tcPr>
            <w:tcW w:w="60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Anos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  <w:vAlign w:val="center"/>
          </w:tcPr>
          <w:p w:rsidR="0046697C" w:rsidRPr="0046697C" w:rsidRDefault="0046697C" w:rsidP="00EF18F7">
            <w:pPr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Sexo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>
              <w:rPr>
                <w:rFonts w:ascii="Arial" w:hAnsi="Arial" w:cs="Arial"/>
                <w:b/>
                <w:bCs/>
                <w:sz w:val="22"/>
                <w:szCs w:val="21"/>
              </w:rPr>
              <w:t>R</w:t>
            </w: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esidente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</w:p>
        </w:tc>
        <w:tc>
          <w:tcPr>
            <w:tcW w:w="71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Grupo de idade</w:t>
            </w:r>
          </w:p>
        </w:tc>
        <w:tc>
          <w:tcPr>
            <w:tcW w:w="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Total</w:t>
            </w:r>
          </w:p>
        </w:tc>
      </w:tr>
      <w:tr w:rsidR="0046697C" w:rsidRPr="0046697C" w:rsidTr="00EF18F7">
        <w:trPr>
          <w:trHeight w:val="66"/>
          <w:jc w:val="center"/>
        </w:trPr>
        <w:tc>
          <w:tcPr>
            <w:tcW w:w="60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rPr>
                <w:rFonts w:ascii="Arial" w:hAnsi="Arial" w:cs="Arial"/>
                <w:b/>
                <w:bCs/>
                <w:sz w:val="22"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rPr>
                <w:rFonts w:ascii="Arial" w:hAnsi="Arial" w:cs="Arial"/>
                <w:b/>
                <w:bCs/>
                <w:sz w:val="22"/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ind w:firstLineChars="100" w:firstLine="220"/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n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%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60 a 64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%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65 a 69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%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70 a 74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%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75 ou mais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%</w:t>
            </w:r>
          </w:p>
        </w:tc>
        <w:tc>
          <w:tcPr>
            <w:tcW w:w="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n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46697C" w:rsidRDefault="0046697C" w:rsidP="00EF18F7">
            <w:pPr>
              <w:jc w:val="center"/>
              <w:rPr>
                <w:rFonts w:ascii="Arial" w:hAnsi="Arial" w:cs="Arial"/>
                <w:b/>
                <w:bCs/>
                <w:sz w:val="22"/>
                <w:szCs w:val="21"/>
              </w:rPr>
            </w:pPr>
            <w:r w:rsidRPr="0046697C">
              <w:rPr>
                <w:rFonts w:ascii="Arial" w:hAnsi="Arial" w:cs="Arial"/>
                <w:b/>
                <w:bCs/>
                <w:sz w:val="22"/>
                <w:szCs w:val="21"/>
              </w:rPr>
              <w:t>%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1960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Homens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2 691 391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49,9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90 726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43 061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133 787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2,5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Mulheres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2 697 268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50,1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91 222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51 812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1,0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143 034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2,7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5 388 659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100,0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181 948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3,4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94 873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276 821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5,1</w:t>
            </w:r>
          </w:p>
        </w:tc>
      </w:tr>
      <w:tr w:rsidR="0046697C" w:rsidRPr="00EF18F7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1970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Homens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3 282 147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49,6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66 863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1,0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48 267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59 980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175 110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2,6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Mulheres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3 335 805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50,4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70 318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53 820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0,8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78 508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202 646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3,1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6 617 952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100,0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137 181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102 087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138 488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377 756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5,7</w:t>
            </w:r>
          </w:p>
        </w:tc>
      </w:tr>
      <w:tr w:rsidR="0046697C" w:rsidRPr="00EF18F7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1980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Homens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3 850 746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49,5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91 734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70 266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87 646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249 646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3,2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Mulheres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3 923 091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50,5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103 356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82 617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121 325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307 298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4,0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7 773 837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100,0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195 090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152 883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2,0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208 971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556 944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7,2</w:t>
            </w:r>
          </w:p>
        </w:tc>
      </w:tr>
      <w:tr w:rsidR="0046697C" w:rsidRPr="00EF18F7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1991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Homens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4 496 046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49,2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128 215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1,4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94 021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1,0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63 003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67 115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352 354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3,9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Mulheres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4 642 407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50,8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152 366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1,7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114 563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85 078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107 968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459 975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5,0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9 138 453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100,0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280 581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3,1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208 584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2,3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148 081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1,6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175 083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812 329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8,9</w:t>
            </w:r>
          </w:p>
        </w:tc>
      </w:tr>
      <w:tr w:rsidR="0046697C" w:rsidRPr="00EF18F7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EF18F7" w:rsidRDefault="0046697C" w:rsidP="00EF18F7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Homens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4 994 734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49,0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154 161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1,5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118 392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1,2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86 836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0,9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94 353</w:t>
            </w:r>
          </w:p>
        </w:tc>
        <w:tc>
          <w:tcPr>
            <w:tcW w:w="4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0,9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453 742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4,5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Mulheres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5 193 108</w:t>
            </w:r>
          </w:p>
        </w:tc>
        <w:tc>
          <w:tcPr>
            <w:tcW w:w="60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51,0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179 391</w:t>
            </w:r>
          </w:p>
        </w:tc>
        <w:tc>
          <w:tcPr>
            <w:tcW w:w="46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1,8</w:t>
            </w: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150 157</w:t>
            </w:r>
          </w:p>
        </w:tc>
        <w:tc>
          <w:tcPr>
            <w:tcW w:w="46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1,5</w:t>
            </w: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118 649</w:t>
            </w:r>
          </w:p>
        </w:tc>
        <w:tc>
          <w:tcPr>
            <w:tcW w:w="46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1,2</w:t>
            </w:r>
          </w:p>
        </w:tc>
        <w:tc>
          <w:tcPr>
            <w:tcW w:w="1343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163 177</w:t>
            </w:r>
          </w:p>
        </w:tc>
        <w:tc>
          <w:tcPr>
            <w:tcW w:w="467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1,6</w:t>
            </w:r>
          </w:p>
        </w:tc>
        <w:tc>
          <w:tcPr>
            <w:tcW w:w="19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611 374</w:t>
            </w:r>
          </w:p>
        </w:tc>
        <w:tc>
          <w:tcPr>
            <w:tcW w:w="873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6,0</w:t>
            </w:r>
          </w:p>
        </w:tc>
      </w:tr>
      <w:tr w:rsidR="0046697C" w:rsidRPr="0046697C" w:rsidTr="00EF18F7">
        <w:trPr>
          <w:trHeight w:val="76"/>
          <w:jc w:val="center"/>
        </w:trPr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Total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ind w:firstLineChars="100" w:firstLine="220"/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10 187 842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100,0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333 552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3,3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268 549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205 485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257 530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2,5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1 065 116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tcMar>
              <w:left w:w="28" w:type="dxa"/>
              <w:right w:w="28" w:type="dxa"/>
            </w:tcMar>
          </w:tcPr>
          <w:p w:rsidR="0046697C" w:rsidRPr="0046697C" w:rsidRDefault="0046697C" w:rsidP="0046697C">
            <w:pPr>
              <w:jc w:val="right"/>
              <w:rPr>
                <w:rFonts w:ascii="Arial" w:hAnsi="Arial" w:cs="Arial"/>
                <w:sz w:val="22"/>
                <w:szCs w:val="21"/>
              </w:rPr>
            </w:pPr>
            <w:r w:rsidRPr="0046697C">
              <w:rPr>
                <w:rFonts w:ascii="Arial" w:hAnsi="Arial" w:cs="Arial"/>
                <w:sz w:val="22"/>
                <w:szCs w:val="21"/>
              </w:rPr>
              <w:t>10,5</w:t>
            </w:r>
          </w:p>
        </w:tc>
      </w:tr>
    </w:tbl>
    <w:p w:rsidR="0046697C" w:rsidRPr="0046697C" w:rsidRDefault="0046697C" w:rsidP="0046697C">
      <w:pPr>
        <w:pStyle w:val="ppgEHFONTENOTATABELAQUADROFIGURA"/>
      </w:pPr>
      <w:r w:rsidRPr="0046697C">
        <w:t>Fonte: IBGE. Censo Demográfico de 1960. VII Recenseamento Geral do Brasil. Série Regional, v. I, t. XVI, Rio de Janeiro, [s.d.]. IBGE. Censo Demográfico: Rio Grande do Sul. VIII Recenseamento Geral - 1970. Série Regional, v. I, t. XXI, Rio de Janeiro, [s.d.]. IBGE. Censo Demográfico: dados gerais, migração, instrução, fecundidade e mortalidade. IX Recenseamento Geral do Brasil - 1980. v. 1, t. 4, n. 22, Rio de Janeiro, 1982. IBGE. Censo Demográfico 1991. Banco de Dados Agregados. Sistema IBGE de Recuperação Automática (SIDRA). Disponível em: &lt;http://www.sidra.ibge.gov.br/&gt;. Acesso em: 12 set. 2017. IBGE. Censo Demográfico 2000. Banco de Dados Agregados. Sistema IBGE de Recuperação Automática (SIDRA). Disponível em: &lt;http://www.sidra.ibge.gov.br/&gt;. Acesso em: 12 jun. 2020.</w:t>
      </w:r>
    </w:p>
    <w:p w:rsidR="0046697C" w:rsidRPr="0046697C" w:rsidRDefault="0046697C" w:rsidP="0046697C">
      <w:pPr>
        <w:pStyle w:val="ppgEHFONTENOTATABELAQUADROFIGURA"/>
      </w:pPr>
      <w:r w:rsidRPr="0046697C">
        <w:t>Nota: Todas as tabelas pesquisadas apresentam os dados em grupos de idade de cinco anos. Os dados referentes aos censos de 1950 e 1960, agregam no grupo de idade de "60 a 64" a população residente com idade entre 60 a 69 anos e no grupo de "70 a 74" a população residente com setenta anos ou mais. Os dados apresentados na tabela referentes aos censos de 1970 e 1980, agregam no grupo de idade "70 a 74" a população residente de setenta anos ou mais.</w:t>
      </w:r>
    </w:p>
    <w:p w:rsidR="0046697C" w:rsidRPr="00E566E9" w:rsidRDefault="0046697C" w:rsidP="00D80E89">
      <w:pPr>
        <w:pStyle w:val="ppgEHQUEBRADESECAO"/>
      </w:pPr>
    </w:p>
    <w:p w:rsidR="0046697C" w:rsidRPr="00E566E9" w:rsidRDefault="0046697C" w:rsidP="00D80E89">
      <w:pPr>
        <w:pStyle w:val="ppgEHQUEBRADESECAO"/>
        <w:sectPr w:rsidR="0046697C" w:rsidRPr="00E566E9" w:rsidSect="0046697C">
          <w:pgSz w:w="16838" w:h="11906" w:orient="landscape"/>
          <w:pgMar w:top="1701" w:right="1701" w:bottom="1134" w:left="1701" w:header="709" w:footer="709" w:gutter="0"/>
          <w:cols w:space="708"/>
          <w:docGrid w:linePitch="360"/>
        </w:sectPr>
      </w:pPr>
    </w:p>
    <w:p w:rsidR="00EF18F7" w:rsidRDefault="0046697C" w:rsidP="00EF18F7">
      <w:pPr>
        <w:pStyle w:val="ppgEHPARAGRAFOPADRAO"/>
      </w:pPr>
      <w:r w:rsidRPr="00EF18F7">
        <w:lastRenderedPageBreak/>
        <w:t xml:space="preserve">Os resultados descritos na Tabela </w:t>
      </w:r>
      <w:r w:rsidR="00EF18F7">
        <w:t>8</w:t>
      </w:r>
      <w:r w:rsidRPr="00EF18F7">
        <w:t xml:space="preserve"> indicam que [...].</w:t>
      </w:r>
      <w:bookmarkStart w:id="46" w:name="_Ref377472186"/>
    </w:p>
    <w:p w:rsidR="00924759" w:rsidRDefault="00924759" w:rsidP="00EF18F7">
      <w:pPr>
        <w:pStyle w:val="ppgEHPARAGRAFOPADRAO"/>
      </w:pPr>
      <w:r>
        <w:t>O</w:t>
      </w:r>
      <w:r w:rsidR="00456868">
        <w:t>s</w:t>
      </w:r>
      <w:r>
        <w:t xml:space="preserve"> quadro</w:t>
      </w:r>
      <w:r w:rsidR="00456868">
        <w:t>s</w:t>
      </w:r>
      <w:r>
        <w:t xml:space="preserve"> deve</w:t>
      </w:r>
      <w:r w:rsidR="00456868">
        <w:t>m</w:t>
      </w:r>
      <w:r>
        <w:t xml:space="preserve"> ter dados textuais e deve</w:t>
      </w:r>
      <w:r w:rsidR="00456868">
        <w:t>m</w:t>
      </w:r>
      <w:r>
        <w:t xml:space="preserve"> ser apresentado</w:t>
      </w:r>
      <w:r w:rsidR="00456868">
        <w:t>s</w:t>
      </w:r>
      <w:r>
        <w:t xml:space="preserve"> segundo as regras de apresentação das ilustrações</w:t>
      </w:r>
      <w:r w:rsidR="00677017">
        <w:t xml:space="preserve"> </w:t>
      </w:r>
      <w:r w:rsidR="00456868">
        <w:t xml:space="preserve">descritas na </w:t>
      </w:r>
      <w:r w:rsidR="00677017">
        <w:t xml:space="preserve">norma </w:t>
      </w:r>
      <w:r w:rsidR="00677017" w:rsidRPr="00677017">
        <w:rPr>
          <w:rFonts w:cs="Arial"/>
        </w:rPr>
        <w:t xml:space="preserve">ABNT NBR 14724 </w:t>
      </w:r>
      <w:r>
        <w:t xml:space="preserve">(2011). </w:t>
      </w:r>
      <w:r w:rsidR="00456868">
        <w:t>A</w:t>
      </w:r>
      <w:r>
        <w:t xml:space="preserve"> identificação </w:t>
      </w:r>
      <w:r w:rsidR="00456868">
        <w:t>do quadro encontra-se</w:t>
      </w:r>
      <w:r>
        <w:t xml:space="preserve"> na parte superior, seguida de seu número de ordem de ocorrência no texto, em algarismos arábicos, travessão e do respectivo título.</w:t>
      </w:r>
      <w:r w:rsidR="00677017" w:rsidRPr="00677017">
        <w:t xml:space="preserve"> </w:t>
      </w:r>
      <w:r w:rsidR="00677017">
        <w:t>A seguir</w:t>
      </w:r>
      <w:r w:rsidR="00677017" w:rsidRPr="006C09F5">
        <w:t xml:space="preserve"> </w:t>
      </w:r>
      <w:r w:rsidR="00677017">
        <w:t>é apresentado um e</w:t>
      </w:r>
      <w:r w:rsidR="00677017" w:rsidRPr="006C09F5">
        <w:t xml:space="preserve">xemplo </w:t>
      </w:r>
      <w:r w:rsidR="00677017">
        <w:t>de quadro.</w:t>
      </w:r>
    </w:p>
    <w:p w:rsidR="00924759" w:rsidRDefault="00924759" w:rsidP="00924759">
      <w:pPr>
        <w:pStyle w:val="ppgEHQUADROS"/>
      </w:pPr>
      <w:bookmarkStart w:id="47" w:name="_Toc46840478"/>
      <w:r>
        <w:t xml:space="preserve">Definição </w:t>
      </w:r>
      <w:r w:rsidR="00114B3A">
        <w:t>de</w:t>
      </w:r>
      <w:r>
        <w:t xml:space="preserve"> </w:t>
      </w:r>
      <w:r w:rsidR="00AA309D">
        <w:t xml:space="preserve">projeto, </w:t>
      </w:r>
      <w:r w:rsidR="002459EA">
        <w:t>dissertação e tese</w:t>
      </w:r>
      <w:r>
        <w:t>.</w:t>
      </w:r>
      <w:bookmarkEnd w:id="47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4"/>
        <w:gridCol w:w="6690"/>
      </w:tblGrid>
      <w:tr w:rsidR="00924759" w:rsidRPr="00924759" w:rsidTr="00AA309D">
        <w:tc>
          <w:tcPr>
            <w:tcW w:w="1838" w:type="dxa"/>
          </w:tcPr>
          <w:p w:rsidR="00924759" w:rsidRPr="00114B3A" w:rsidRDefault="00924759" w:rsidP="00924759">
            <w:pPr>
              <w:rPr>
                <w:rFonts w:ascii="Arial" w:hAnsi="Arial" w:cs="Arial"/>
                <w:b/>
                <w:bCs/>
              </w:rPr>
            </w:pPr>
            <w:r w:rsidRPr="00114B3A">
              <w:rPr>
                <w:rFonts w:ascii="Arial" w:hAnsi="Arial" w:cs="Arial"/>
                <w:b/>
                <w:bCs/>
              </w:rPr>
              <w:t>Variável</w:t>
            </w:r>
          </w:p>
        </w:tc>
        <w:tc>
          <w:tcPr>
            <w:tcW w:w="7223" w:type="dxa"/>
          </w:tcPr>
          <w:p w:rsidR="00924759" w:rsidRPr="00114B3A" w:rsidRDefault="00924759" w:rsidP="00924759">
            <w:pPr>
              <w:rPr>
                <w:rFonts w:ascii="Arial" w:hAnsi="Arial" w:cs="Arial"/>
                <w:b/>
                <w:bCs/>
              </w:rPr>
            </w:pPr>
            <w:r w:rsidRPr="00114B3A">
              <w:rPr>
                <w:rFonts w:ascii="Arial" w:hAnsi="Arial" w:cs="Arial"/>
                <w:b/>
                <w:bCs/>
              </w:rPr>
              <w:t>Definição</w:t>
            </w:r>
          </w:p>
        </w:tc>
      </w:tr>
      <w:tr w:rsidR="00AA309D" w:rsidRPr="00924759" w:rsidTr="00AA309D">
        <w:tc>
          <w:tcPr>
            <w:tcW w:w="1838" w:type="dxa"/>
          </w:tcPr>
          <w:p w:rsidR="00AA309D" w:rsidRPr="00924759" w:rsidRDefault="00AA309D" w:rsidP="009247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Projeto de pesquisa</w:t>
            </w:r>
          </w:p>
        </w:tc>
        <w:tc>
          <w:tcPr>
            <w:tcW w:w="7223" w:type="dxa"/>
          </w:tcPr>
          <w:p w:rsidR="00AA309D" w:rsidRPr="00924759" w:rsidRDefault="00AA309D" w:rsidP="00AA309D">
            <w:pPr>
              <w:rPr>
                <w:rFonts w:ascii="Arial" w:hAnsi="Arial" w:cs="Arial"/>
              </w:rPr>
            </w:pPr>
            <w:r w:rsidRPr="00AA309D">
              <w:rPr>
                <w:rFonts w:ascii="Arial" w:hAnsi="Arial" w:cs="Arial"/>
              </w:rPr>
              <w:t xml:space="preserve">Descrição de um </w:t>
            </w:r>
            <w:r>
              <w:rPr>
                <w:rFonts w:ascii="Arial" w:hAnsi="Arial" w:cs="Arial"/>
              </w:rPr>
              <w:t>estudo</w:t>
            </w:r>
            <w:r w:rsidRPr="00AA309D">
              <w:rPr>
                <w:rFonts w:ascii="Arial" w:hAnsi="Arial" w:cs="Arial"/>
              </w:rPr>
              <w:t xml:space="preserve"> a ser realizado</w:t>
            </w:r>
            <w:r>
              <w:rPr>
                <w:rFonts w:ascii="Arial" w:hAnsi="Arial" w:cs="Arial"/>
              </w:rPr>
              <w:t xml:space="preserve"> que b</w:t>
            </w:r>
            <w:r w:rsidRPr="00AA309D">
              <w:rPr>
                <w:rFonts w:ascii="Arial" w:hAnsi="Arial" w:cs="Arial"/>
              </w:rPr>
              <w:t>usca</w:t>
            </w:r>
            <w:r>
              <w:rPr>
                <w:rFonts w:ascii="Arial" w:hAnsi="Arial" w:cs="Arial"/>
              </w:rPr>
              <w:t xml:space="preserve"> </w:t>
            </w:r>
            <w:r w:rsidRPr="00AA309D">
              <w:rPr>
                <w:rFonts w:ascii="Arial" w:hAnsi="Arial" w:cs="Arial"/>
              </w:rPr>
              <w:t>respostas para problemas que necessitam de solução a</w:t>
            </w:r>
            <w:r>
              <w:rPr>
                <w:rFonts w:ascii="Arial" w:hAnsi="Arial" w:cs="Arial"/>
              </w:rPr>
              <w:t xml:space="preserve"> </w:t>
            </w:r>
            <w:r w:rsidRPr="00AA309D">
              <w:rPr>
                <w:rFonts w:ascii="Arial" w:hAnsi="Arial" w:cs="Arial"/>
              </w:rPr>
              <w:t>curto ou a longo prazo</w:t>
            </w:r>
            <w:r>
              <w:rPr>
                <w:rFonts w:ascii="Arial" w:hAnsi="Arial" w:cs="Arial"/>
              </w:rPr>
              <w:t>.</w:t>
            </w:r>
          </w:p>
        </w:tc>
      </w:tr>
      <w:tr w:rsidR="00924759" w:rsidRPr="00924759" w:rsidTr="00AA309D">
        <w:tc>
          <w:tcPr>
            <w:tcW w:w="1838" w:type="dxa"/>
          </w:tcPr>
          <w:p w:rsidR="00924759" w:rsidRPr="00924759" w:rsidRDefault="00924759" w:rsidP="00924759">
            <w:pPr>
              <w:rPr>
                <w:rFonts w:ascii="Arial" w:hAnsi="Arial" w:cs="Arial"/>
              </w:rPr>
            </w:pPr>
            <w:r w:rsidRPr="00924759">
              <w:rPr>
                <w:rFonts w:ascii="Arial" w:hAnsi="Arial" w:cs="Arial"/>
              </w:rPr>
              <w:t>Dissertação</w:t>
            </w:r>
          </w:p>
        </w:tc>
        <w:tc>
          <w:tcPr>
            <w:tcW w:w="7223" w:type="dxa"/>
          </w:tcPr>
          <w:p w:rsidR="00924759" w:rsidRPr="00924759" w:rsidRDefault="00924759" w:rsidP="00924759">
            <w:pPr>
              <w:rPr>
                <w:rFonts w:ascii="Arial" w:hAnsi="Arial" w:cs="Arial"/>
              </w:rPr>
            </w:pPr>
            <w:r w:rsidRPr="00924759">
              <w:rPr>
                <w:rFonts w:ascii="Arial" w:hAnsi="Arial" w:cs="Arial"/>
              </w:rPr>
              <w:t>Documento que apresenta o resultado de um trabalho experimental ou exposição de um estudo científico retrospectivo, de tema único e bem delimitado em sua extensão, com o objetivo de reunir, analisar e interpretar informações.</w:t>
            </w:r>
          </w:p>
        </w:tc>
      </w:tr>
      <w:tr w:rsidR="00924759" w:rsidRPr="00924759" w:rsidTr="00AA309D">
        <w:tc>
          <w:tcPr>
            <w:tcW w:w="1838" w:type="dxa"/>
          </w:tcPr>
          <w:p w:rsidR="00924759" w:rsidRPr="00924759" w:rsidRDefault="00924759" w:rsidP="00924759">
            <w:pPr>
              <w:rPr>
                <w:rFonts w:ascii="Arial" w:hAnsi="Arial" w:cs="Arial"/>
              </w:rPr>
            </w:pPr>
            <w:r w:rsidRPr="00924759">
              <w:rPr>
                <w:rFonts w:ascii="Arial" w:hAnsi="Arial" w:cs="Arial"/>
              </w:rPr>
              <w:t>Tese</w:t>
            </w:r>
          </w:p>
        </w:tc>
        <w:tc>
          <w:tcPr>
            <w:tcW w:w="7223" w:type="dxa"/>
          </w:tcPr>
          <w:p w:rsidR="00924759" w:rsidRPr="00924759" w:rsidRDefault="00924759" w:rsidP="00924759">
            <w:pPr>
              <w:rPr>
                <w:rFonts w:ascii="Arial" w:hAnsi="Arial" w:cs="Arial"/>
              </w:rPr>
            </w:pPr>
            <w:r w:rsidRPr="00924759">
              <w:rPr>
                <w:rFonts w:ascii="Arial" w:hAnsi="Arial" w:cs="Arial"/>
              </w:rPr>
              <w:t>Documento que apresenta o resultado de um trabalho experimental ou exposição de um estudo científico de tema único e bem delimitado. Deve ser elaborado com base em investigação original, constituindo-se em real contribuição para a especialidade em questão.</w:t>
            </w:r>
          </w:p>
        </w:tc>
      </w:tr>
    </w:tbl>
    <w:p w:rsidR="00924759" w:rsidRPr="00924759" w:rsidRDefault="00924759" w:rsidP="00924759">
      <w:pPr>
        <w:pStyle w:val="ppgEHFONTENOTATABELAQUADROFIGURA"/>
      </w:pPr>
      <w:r>
        <w:t>Fonte: ABNT, 2011.</w:t>
      </w:r>
    </w:p>
    <w:p w:rsidR="00924759" w:rsidRPr="00660AA0" w:rsidRDefault="00677017" w:rsidP="00D9380B">
      <w:pPr>
        <w:pStyle w:val="ppgEHPARAGRAFOPADRAO"/>
      </w:pPr>
      <w:r>
        <w:t>Os quadros devem ser citados no texto e inseridos o mais próximo possível do trecho a que se referem. N</w:t>
      </w:r>
      <w:r w:rsidR="00924759">
        <w:t>a parte inferior</w:t>
      </w:r>
      <w:r>
        <w:t xml:space="preserve"> do quadro</w:t>
      </w:r>
      <w:r w:rsidR="00924759">
        <w:t xml:space="preserve"> indicar a fonte consultada (elemento obrigatório </w:t>
      </w:r>
      <w:r>
        <w:t>caso</w:t>
      </w:r>
      <w:r w:rsidR="00924759">
        <w:t xml:space="preserve"> </w:t>
      </w:r>
      <w:r>
        <w:t>a</w:t>
      </w:r>
      <w:r w:rsidR="00924759">
        <w:t xml:space="preserve"> produção </w:t>
      </w:r>
      <w:r>
        <w:t xml:space="preserve">não seja </w:t>
      </w:r>
      <w:r w:rsidR="00924759">
        <w:t>do próprio autor)</w:t>
      </w:r>
      <w:r>
        <w:t xml:space="preserve"> e</w:t>
      </w:r>
      <w:r w:rsidR="00924759">
        <w:t xml:space="preserve"> nota </w:t>
      </w:r>
      <w:r>
        <w:t>(</w:t>
      </w:r>
      <w:r w:rsidR="00924759">
        <w:t xml:space="preserve">informações necessárias à sua compreensão se </w:t>
      </w:r>
      <w:r>
        <w:t>necessário</w:t>
      </w:r>
      <w:r w:rsidR="00924759">
        <w:t>).</w:t>
      </w:r>
    </w:p>
    <w:p w:rsidR="00CA16F2" w:rsidRPr="006C09F5" w:rsidRDefault="00CA16F2" w:rsidP="001851F5">
      <w:pPr>
        <w:pStyle w:val="ppgEHTITULOSUBCAPITULONIVEL2"/>
      </w:pPr>
      <w:bookmarkStart w:id="48" w:name="_Ref401937966"/>
      <w:bookmarkStart w:id="49" w:name="_Toc46840456"/>
      <w:bookmarkEnd w:id="46"/>
      <w:r w:rsidRPr="006C09F5">
        <w:t>Figura</w:t>
      </w:r>
      <w:r w:rsidR="008B7A1E" w:rsidRPr="006C09F5">
        <w:t xml:space="preserve">s e </w:t>
      </w:r>
      <w:r w:rsidR="00DD7345">
        <w:t>g</w:t>
      </w:r>
      <w:r w:rsidR="008B7A1E" w:rsidRPr="006C09F5">
        <w:t>ráficos</w:t>
      </w:r>
      <w:bookmarkEnd w:id="48"/>
      <w:bookmarkEnd w:id="49"/>
    </w:p>
    <w:p w:rsidR="008D6BDE" w:rsidRPr="00EA2C1D" w:rsidRDefault="00A47BB4" w:rsidP="00EA2C1D">
      <w:pPr>
        <w:pStyle w:val="ppgEHPARAGRAFOPADRAO"/>
      </w:pPr>
      <w:r w:rsidRPr="00EA2C1D">
        <w:t xml:space="preserve">Adota-se uma simplificação relativa à </w:t>
      </w:r>
      <w:r w:rsidR="00677017" w:rsidRPr="00EA2C1D">
        <w:t>n</w:t>
      </w:r>
      <w:r w:rsidRPr="00EA2C1D">
        <w:t xml:space="preserve">orma </w:t>
      </w:r>
      <w:r w:rsidR="00677017" w:rsidRPr="00EA2C1D">
        <w:t>ABNT NBR 14724 (2011)</w:t>
      </w:r>
      <w:r w:rsidRPr="00EA2C1D">
        <w:t xml:space="preserve">, não fazendo </w:t>
      </w:r>
      <w:r w:rsidR="00CA16F2" w:rsidRPr="00EA2C1D">
        <w:t xml:space="preserve">diferença entre figuras e gráficos. Ambos os casos devem ser considerados figuras. </w:t>
      </w:r>
      <w:r w:rsidR="00677017" w:rsidRPr="00EA2C1D">
        <w:t>Para inserir as figuras no documento, salvar as imagens em formatos PDF, JPG ou PNG</w:t>
      </w:r>
      <w:r w:rsidR="00DA6691" w:rsidRPr="00EA2C1D">
        <w:t>. Sua identificação aparece na parte superior, seguida de seu número de ordem de ocorrência no texto, em algarismos arábicos, travessão e do respectivo título</w:t>
      </w:r>
      <w:r w:rsidR="00677017" w:rsidRPr="00EA2C1D">
        <w:t>.</w:t>
      </w:r>
      <w:r w:rsidR="00C17DE1" w:rsidRPr="00EA2C1D">
        <w:t xml:space="preserve"> </w:t>
      </w:r>
      <w:r w:rsidR="00EA2C1D" w:rsidRPr="00EA2C1D">
        <w:t xml:space="preserve">As figuras devem ser citadas no texto e inseridas o mais próximo possível do trecho a que se referem. Na parte inferior </w:t>
      </w:r>
      <w:r w:rsidR="00EA2C1D" w:rsidRPr="00EA2C1D">
        <w:lastRenderedPageBreak/>
        <w:t xml:space="preserve">da figura indicar a fonte consultada (elemento obrigatório caso a produção não seja do próprio autor) e nota (informações necessárias à sua compreensão se necessário). </w:t>
      </w:r>
      <w:r w:rsidR="00C17DE1" w:rsidRPr="00EA2C1D">
        <w:t>A seguir são apresentados alguns exemplos de figuras.</w:t>
      </w:r>
      <w:r w:rsidR="00AA309D" w:rsidRPr="00EA2C1D">
        <w:t xml:space="preserve"> A Figura 1 </w:t>
      </w:r>
      <w:r w:rsidR="00177170" w:rsidRPr="00EA2C1D">
        <w:t>ilustra as necessidades e problemas psicológicos enfrentados por pessoas idosas</w:t>
      </w:r>
      <w:r w:rsidR="00AA309D" w:rsidRPr="00EA2C1D">
        <w:t>.</w:t>
      </w:r>
    </w:p>
    <w:p w:rsidR="008D02B3" w:rsidRDefault="00177170" w:rsidP="008D02B3">
      <w:pPr>
        <w:pStyle w:val="ppgEHFIGURAS"/>
        <w:ind w:left="0"/>
      </w:pPr>
      <w:bookmarkStart w:id="50" w:name="_Toc46840481"/>
      <w:r w:rsidRPr="00177170">
        <w:t xml:space="preserve">Necessidades e </w:t>
      </w:r>
      <w:r>
        <w:t>p</w:t>
      </w:r>
      <w:r w:rsidRPr="00177170">
        <w:t xml:space="preserve">roblemas </w:t>
      </w:r>
      <w:r>
        <w:t>p</w:t>
      </w:r>
      <w:r w:rsidRPr="00177170">
        <w:t>sicológicos</w:t>
      </w:r>
      <w:r w:rsidR="00677017">
        <w:t>.</w:t>
      </w:r>
      <w:bookmarkEnd w:id="50"/>
    </w:p>
    <w:sdt>
      <w:sdtPr>
        <w:rPr>
          <w:iCs/>
        </w:rPr>
        <w:alias w:val="FIGURA"/>
        <w:tag w:val="FIGURA"/>
        <w:id w:val="9105884"/>
        <w:picture/>
      </w:sdtPr>
      <w:sdtEndPr/>
      <w:sdtContent>
        <w:p w:rsidR="008D02B3" w:rsidRDefault="008D02B3" w:rsidP="00083AE9">
          <w:pPr>
            <w:jc w:val="center"/>
            <w:rPr>
              <w:iCs/>
            </w:rPr>
          </w:pPr>
          <w:r w:rsidRPr="00110A13">
            <w:rPr>
              <w:noProof/>
            </w:rPr>
            <w:drawing>
              <wp:inline distT="0" distB="0" distL="0" distR="0" wp14:anchorId="1529C8C9" wp14:editId="36082E3F">
                <wp:extent cx="5400000" cy="5265913"/>
                <wp:effectExtent l="0" t="0" r="0" b="5080"/>
                <wp:docPr id="1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0" cy="52659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177170" w:rsidRPr="00177170" w:rsidRDefault="00177170" w:rsidP="00177170">
      <w:pPr>
        <w:pStyle w:val="ppgEHFONTENOTATABELAQUADROFIGURA"/>
      </w:pPr>
      <w:r w:rsidRPr="00FF557F">
        <w:rPr>
          <w:lang w:val="en-US"/>
        </w:rPr>
        <w:t xml:space="preserve">Fonte: WORLD HEALTH ORGANIZATION. Rapport sur la santé dans le monde. </w:t>
      </w:r>
      <w:r w:rsidRPr="00177170">
        <w:t>La santé mentale: nouvelle conception, nouveaux espoirs. Genève: WHO, 2001.</w:t>
      </w:r>
    </w:p>
    <w:p w:rsidR="00AA309D" w:rsidRPr="00BD5194" w:rsidRDefault="00AA309D" w:rsidP="00BD5194">
      <w:pPr>
        <w:pStyle w:val="ppgEHPARAGRAFOPADRAO"/>
      </w:pPr>
      <w:r w:rsidRPr="00BD5194">
        <w:t xml:space="preserve">Os </w:t>
      </w:r>
      <w:r w:rsidR="00177170" w:rsidRPr="00BD5194">
        <w:t>elementos</w:t>
      </w:r>
      <w:r w:rsidRPr="00BD5194">
        <w:t xml:space="preserve"> </w:t>
      </w:r>
      <w:r w:rsidR="00177170" w:rsidRPr="00BD5194">
        <w:t xml:space="preserve">apresentados </w:t>
      </w:r>
      <w:r w:rsidRPr="00BD5194">
        <w:t xml:space="preserve">na </w:t>
      </w:r>
      <w:r w:rsidR="00177170" w:rsidRPr="00BD5194">
        <w:t>Figura 1</w:t>
      </w:r>
      <w:r w:rsidRPr="00BD5194">
        <w:t xml:space="preserve"> indicam que [...].</w:t>
      </w:r>
      <w:r w:rsidR="00177170" w:rsidRPr="00BD5194">
        <w:t xml:space="preserve"> A Figura 2 </w:t>
      </w:r>
      <w:r w:rsidR="00AE336B" w:rsidRPr="00AE336B">
        <w:t>apresenta o carregamento dos fatores em relação aos dados originais de avaliação das atividades desenvolvidas</w:t>
      </w:r>
      <w:r w:rsidR="00EA2C1D">
        <w:t>.</w:t>
      </w:r>
    </w:p>
    <w:p w:rsidR="00C17DE1" w:rsidRDefault="00EA2C1D" w:rsidP="00C17DE1">
      <w:pPr>
        <w:pStyle w:val="ppgEHFIGURAS"/>
        <w:ind w:left="0"/>
      </w:pPr>
      <w:bookmarkStart w:id="51" w:name="_Toc46840482"/>
      <w:r w:rsidRPr="00EA2C1D">
        <w:lastRenderedPageBreak/>
        <w:t>Representação bidimensional do carregamento de fatores em relação aos dados originais</w:t>
      </w:r>
      <w:r w:rsidR="00C17DE1">
        <w:t>.</w:t>
      </w:r>
      <w:bookmarkEnd w:id="51"/>
    </w:p>
    <w:p w:rsidR="00C17DE1" w:rsidRDefault="00A60D64" w:rsidP="00083AE9">
      <w:pPr>
        <w:jc w:val="center"/>
        <w:rPr>
          <w:iCs/>
        </w:rPr>
      </w:pPr>
      <w:sdt>
        <w:sdtPr>
          <w:rPr>
            <w:iCs/>
          </w:rPr>
          <w:alias w:val="FIGURA"/>
          <w:tag w:val="FIGURA"/>
          <w:id w:val="709682517"/>
          <w:picture/>
        </w:sdtPr>
        <w:sdtEndPr/>
        <w:sdtContent>
          <w:r w:rsidR="00C17DE1" w:rsidRPr="00110A13">
            <w:rPr>
              <w:noProof/>
            </w:rPr>
            <w:drawing>
              <wp:inline distT="0" distB="0" distL="0" distR="0" wp14:anchorId="44DF202D" wp14:editId="2EBA25B4">
                <wp:extent cx="5400000" cy="3976797"/>
                <wp:effectExtent l="0" t="0" r="0" b="0"/>
                <wp:docPr id="1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000" cy="39767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EA2C1D" w:rsidRPr="00EA2C1D" w:rsidRDefault="00EA2C1D" w:rsidP="00EA2C1D">
      <w:pPr>
        <w:pStyle w:val="ppgEHFONTENOTATABELAQUADROFIGURA"/>
      </w:pPr>
      <w:r w:rsidRPr="00EA2C1D">
        <w:t>Fonte: Pasqualotti, 2008.</w:t>
      </w:r>
    </w:p>
    <w:p w:rsidR="00EA2C1D" w:rsidRPr="00EA2C1D" w:rsidRDefault="00EA2C1D" w:rsidP="00EA2C1D">
      <w:pPr>
        <w:pStyle w:val="ppgEHFONTENOTATABELAQUADROFIGURA"/>
      </w:pPr>
      <w:r w:rsidRPr="00EA2C1D">
        <w:t>Nota: I01 = Colaboração; I02 = Individual; I03 = Realidade vivida; I04 = Variedade; I05 = Necessidades coletivas; I06 = Exercício da cidadania; I07 = Edição de pequenos filmes; I08 = Aprendizagem independente; I09 = Avaliação; I10 = Interação e comunicação; I11 = Edição de textos; I12 = Controle da máquina; I13 = Socialização de experiências; I14 = Jogos de computador; I15 = Comunicação com familiares; I16 = Arranjar amigos; I17 = Conversação em tempo real; I18 = Criação de obras de arte; I19 = Desencadear sentimentos; I20 = Comércio eletrônico; I21 = Sentimentos de valorização.</w:t>
      </w:r>
    </w:p>
    <w:p w:rsidR="00AA309D" w:rsidRDefault="00EA2C1D" w:rsidP="00AA309D">
      <w:pPr>
        <w:pStyle w:val="ppgEHPARAGRAFOPADRAO"/>
      </w:pPr>
      <w:r w:rsidRPr="00EA2C1D">
        <w:t xml:space="preserve">Os </w:t>
      </w:r>
      <w:r>
        <w:t>resultados</w:t>
      </w:r>
      <w:r w:rsidRPr="00EA2C1D">
        <w:t xml:space="preserve"> apresentados na Figura </w:t>
      </w:r>
      <w:r>
        <w:t>2</w:t>
      </w:r>
      <w:r w:rsidRPr="00EA2C1D">
        <w:t xml:space="preserve"> indicam que [...]. A Figura </w:t>
      </w:r>
      <w:r>
        <w:t>3</w:t>
      </w:r>
      <w:r w:rsidRPr="00EA2C1D">
        <w:t xml:space="preserve"> apresenta o esquema de significação da participação nas oficinas de informática </w:t>
      </w:r>
      <w:r>
        <w:t>das pessoas</w:t>
      </w:r>
      <w:r w:rsidRPr="00EA2C1D">
        <w:t xml:space="preserve"> idos</w:t>
      </w:r>
      <w:r>
        <w:t>a</w:t>
      </w:r>
      <w:r w:rsidRPr="00EA2C1D">
        <w:t>s vinculad</w:t>
      </w:r>
      <w:r>
        <w:t>a</w:t>
      </w:r>
      <w:r w:rsidRPr="00EA2C1D">
        <w:t xml:space="preserve">s aos </w:t>
      </w:r>
      <w:r>
        <w:t>grupos de convivência.</w:t>
      </w:r>
    </w:p>
    <w:p w:rsidR="00EA2C1D" w:rsidRDefault="00EA2C1D">
      <w:pPr>
        <w:rPr>
          <w:rFonts w:ascii="Arial" w:hAnsi="Arial"/>
        </w:rPr>
      </w:pPr>
      <w:r>
        <w:br w:type="page"/>
      </w:r>
    </w:p>
    <w:p w:rsidR="00C17DE1" w:rsidRDefault="00EA2C1D" w:rsidP="00C17DE1">
      <w:pPr>
        <w:pStyle w:val="ppgEHFIGURAS"/>
        <w:ind w:left="0"/>
      </w:pPr>
      <w:bookmarkStart w:id="52" w:name="_Toc46840483"/>
      <w:r>
        <w:lastRenderedPageBreak/>
        <w:t>Pessoa</w:t>
      </w:r>
      <w:r w:rsidRPr="00EA2C1D">
        <w:t xml:space="preserve"> </w:t>
      </w:r>
      <w:r>
        <w:t>i</w:t>
      </w:r>
      <w:r w:rsidRPr="00EA2C1D">
        <w:t>dos</w:t>
      </w:r>
      <w:r>
        <w:t>a</w:t>
      </w:r>
      <w:r w:rsidRPr="00EA2C1D">
        <w:t xml:space="preserve">s </w:t>
      </w:r>
      <w:r>
        <w:t>v</w:t>
      </w:r>
      <w:r w:rsidRPr="00EA2C1D">
        <w:t>inculad</w:t>
      </w:r>
      <w:r>
        <w:t>a</w:t>
      </w:r>
      <w:r w:rsidRPr="00EA2C1D">
        <w:t xml:space="preserve">s aos </w:t>
      </w:r>
      <w:r>
        <w:t>g</w:t>
      </w:r>
      <w:r w:rsidRPr="00EA2C1D">
        <w:t xml:space="preserve">rupos de </w:t>
      </w:r>
      <w:r>
        <w:t>convivência</w:t>
      </w:r>
      <w:r w:rsidRPr="00EA2C1D">
        <w:t xml:space="preserve"> </w:t>
      </w:r>
      <w:r>
        <w:t>a</w:t>
      </w:r>
      <w:r w:rsidRPr="00EA2C1D">
        <w:t xml:space="preserve">valiando </w:t>
      </w:r>
      <w:r>
        <w:t>su</w:t>
      </w:r>
      <w:r w:rsidRPr="00EA2C1D">
        <w:t xml:space="preserve">a </w:t>
      </w:r>
      <w:r>
        <w:t>p</w:t>
      </w:r>
      <w:r w:rsidRPr="00EA2C1D">
        <w:t xml:space="preserve">articipação em </w:t>
      </w:r>
      <w:r>
        <w:t>o</w:t>
      </w:r>
      <w:r w:rsidRPr="00EA2C1D">
        <w:t xml:space="preserve">ficinas de </w:t>
      </w:r>
      <w:r>
        <w:t>i</w:t>
      </w:r>
      <w:r w:rsidRPr="00EA2C1D">
        <w:t>nformática</w:t>
      </w:r>
      <w:r w:rsidR="00C17DE1">
        <w:t>.</w:t>
      </w:r>
      <w:r>
        <w:t xml:space="preserve"> Passo Fundo, 2008.</w:t>
      </w:r>
      <w:bookmarkEnd w:id="52"/>
    </w:p>
    <w:p w:rsidR="00C17DE1" w:rsidRDefault="00A60D64" w:rsidP="00083AE9">
      <w:pPr>
        <w:jc w:val="center"/>
        <w:rPr>
          <w:iCs/>
        </w:rPr>
      </w:pPr>
      <w:sdt>
        <w:sdtPr>
          <w:rPr>
            <w:iCs/>
          </w:rPr>
          <w:alias w:val="FIGURA"/>
          <w:tag w:val="FIGURA"/>
          <w:id w:val="329414529"/>
          <w:picture/>
        </w:sdtPr>
        <w:sdtEndPr/>
        <w:sdtContent>
          <w:r w:rsidR="00C17DE1" w:rsidRPr="00110A13">
            <w:rPr>
              <w:noProof/>
            </w:rPr>
            <w:drawing>
              <wp:inline distT="0" distB="0" distL="0" distR="0" wp14:anchorId="26917ECF" wp14:editId="51750704">
                <wp:extent cx="5400000" cy="2878062"/>
                <wp:effectExtent l="0" t="0" r="0" b="5080"/>
                <wp:docPr id="2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13102"/>
                        <a:stretch/>
                      </pic:blipFill>
                      <pic:spPr bwMode="auto">
                        <a:xfrm>
                          <a:off x="0" y="0"/>
                          <a:ext cx="5400000" cy="2878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sdtContent>
      </w:sdt>
    </w:p>
    <w:p w:rsidR="00EA2C1D" w:rsidRDefault="00EA2C1D" w:rsidP="00D80E89">
      <w:pPr>
        <w:pStyle w:val="ppgEHFONTENOTATABELAQUADROFIGURA"/>
      </w:pPr>
      <w:r w:rsidRPr="00D80E89">
        <w:t>Fonte: Pasqualotti, 2008.</w:t>
      </w:r>
    </w:p>
    <w:p w:rsidR="00AA309D" w:rsidRDefault="00434205" w:rsidP="00AA309D">
      <w:pPr>
        <w:pStyle w:val="ppgEHPARAGRAFOPADRAO"/>
      </w:pPr>
      <w:r w:rsidRPr="00434205">
        <w:t xml:space="preserve">Os elementos apresentados na Figura </w:t>
      </w:r>
      <w:r>
        <w:t>3</w:t>
      </w:r>
      <w:r w:rsidRPr="00434205">
        <w:t xml:space="preserve"> indicam que [...].</w:t>
      </w:r>
    </w:p>
    <w:p w:rsidR="00743745" w:rsidRPr="006C09F5" w:rsidRDefault="001F3FBE" w:rsidP="00900E7D">
      <w:pPr>
        <w:pStyle w:val="ppgEHTITULOSUBCAPITULONIVEL2"/>
      </w:pPr>
      <w:bookmarkStart w:id="53" w:name="_Toc46840457"/>
      <w:r w:rsidRPr="006C09F5">
        <w:t>E</w:t>
      </w:r>
      <w:r w:rsidR="00743745" w:rsidRPr="006C09F5">
        <w:t>quaç</w:t>
      </w:r>
      <w:r w:rsidR="008B7A1E" w:rsidRPr="006C09F5">
        <w:t xml:space="preserve">ões e </w:t>
      </w:r>
      <w:r w:rsidR="00CA6BDA">
        <w:t>f</w:t>
      </w:r>
      <w:r w:rsidR="008B7A1E" w:rsidRPr="006C09F5">
        <w:t>órmulas</w:t>
      </w:r>
      <w:bookmarkEnd w:id="53"/>
    </w:p>
    <w:p w:rsidR="00743745" w:rsidRPr="006C09F5" w:rsidRDefault="00743745" w:rsidP="00743745">
      <w:pPr>
        <w:pStyle w:val="PargrafoPPGCA"/>
        <w:rPr>
          <w:rFonts w:ascii="Arial" w:hAnsi="Arial" w:cs="Arial"/>
        </w:rPr>
      </w:pPr>
      <w:r w:rsidRPr="006C09F5">
        <w:rPr>
          <w:rFonts w:ascii="Arial" w:hAnsi="Arial" w:cs="Arial"/>
        </w:rPr>
        <w:t xml:space="preserve">Equações e fórmulas devem ser </w:t>
      </w:r>
      <w:r w:rsidR="00DA6691">
        <w:rPr>
          <w:rFonts w:ascii="Arial" w:hAnsi="Arial" w:cs="Arial"/>
        </w:rPr>
        <w:t>inseridas</w:t>
      </w:r>
      <w:r w:rsidRPr="006C09F5">
        <w:rPr>
          <w:rFonts w:ascii="Arial" w:hAnsi="Arial" w:cs="Arial"/>
        </w:rPr>
        <w:t xml:space="preserve"> em uma nova linha, centralizadas e numeradas consecutivamente para fins de referência, como pode ser observado na Equação</w:t>
      </w:r>
      <w:r w:rsidR="00DA6691">
        <w:rPr>
          <w:rFonts w:ascii="Arial" w:hAnsi="Arial" w:cs="Arial"/>
        </w:rPr>
        <w:t xml:space="preserve"> 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791"/>
        <w:gridCol w:w="713"/>
      </w:tblGrid>
      <w:tr w:rsidR="00DA6691" w:rsidRPr="006C09F5" w:rsidTr="0016333E">
        <w:tc>
          <w:tcPr>
            <w:tcW w:w="8338" w:type="dxa"/>
          </w:tcPr>
          <w:p w:rsidR="00DA6691" w:rsidRPr="006C09F5" w:rsidRDefault="00DA6691" w:rsidP="001A55F2">
            <w:pPr>
              <w:pStyle w:val="LinhaemBrancoJustificado"/>
              <w:jc w:val="center"/>
              <w:rPr>
                <w:rFonts w:ascii="Arial" w:hAnsi="Arial" w:cs="Arial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Arial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-</m:t>
                    </m:r>
                    <m:r>
                      <w:rPr>
                        <w:rFonts w:ascii="Cambria Math" w:hAnsi="Cambria Math" w:cs="Arial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Arial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="Arial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rial"/>
                              </w:rPr>
                              <m:t>b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</w:rPr>
                          <m:t>-4</m:t>
                        </m:r>
                        <m:r>
                          <w:rPr>
                            <w:rFonts w:ascii="Cambria Math" w:hAnsi="Cambria Math" w:cs="Arial"/>
                          </w:rPr>
                          <m:t>ac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Arial"/>
                      </w:rPr>
                      <m:t>2</m:t>
                    </m:r>
                    <m:r>
                      <w:rPr>
                        <w:rFonts w:ascii="Cambria Math" w:hAnsi="Cambria Math" w:cs="Arial"/>
                      </w:rPr>
                      <m:t>a</m:t>
                    </m:r>
                  </m:den>
                </m:f>
              </m:oMath>
            </m:oMathPara>
          </w:p>
        </w:tc>
        <w:tc>
          <w:tcPr>
            <w:tcW w:w="733" w:type="dxa"/>
          </w:tcPr>
          <w:p w:rsidR="00DA6691" w:rsidRPr="006C09F5" w:rsidRDefault="00DA6691" w:rsidP="00743745">
            <w:pPr>
              <w:pStyle w:val="LinhaemBrancoJustificado"/>
              <w:jc w:val="right"/>
              <w:rPr>
                <w:rFonts w:ascii="Arial" w:hAnsi="Arial" w:cs="Arial"/>
              </w:rPr>
            </w:pPr>
            <w:bookmarkStart w:id="54" w:name="_Ref377540558"/>
            <w:bookmarkStart w:id="55" w:name="_Ref377540636"/>
            <w:r w:rsidRPr="006C09F5">
              <w:rPr>
                <w:rFonts w:ascii="Arial" w:hAnsi="Arial" w:cs="Arial"/>
              </w:rPr>
              <w:t>(</w:t>
            </w:r>
            <w:r w:rsidRPr="006C09F5">
              <w:rPr>
                <w:rFonts w:ascii="Arial" w:hAnsi="Arial" w:cs="Arial"/>
                <w:noProof/>
              </w:rPr>
              <w:fldChar w:fldCharType="begin"/>
            </w:r>
            <w:r w:rsidRPr="006C09F5">
              <w:rPr>
                <w:rFonts w:ascii="Arial" w:hAnsi="Arial" w:cs="Arial"/>
                <w:noProof/>
              </w:rPr>
              <w:instrText xml:space="preserve"> SEQ Equação \* ARABIC </w:instrText>
            </w:r>
            <w:r w:rsidRPr="006C09F5">
              <w:rPr>
                <w:rFonts w:ascii="Arial" w:hAnsi="Arial" w:cs="Arial"/>
                <w:noProof/>
              </w:rPr>
              <w:fldChar w:fldCharType="separate"/>
            </w:r>
            <w:r w:rsidR="00013B5C">
              <w:rPr>
                <w:rFonts w:ascii="Arial" w:hAnsi="Arial" w:cs="Arial"/>
                <w:noProof/>
              </w:rPr>
              <w:t>1</w:t>
            </w:r>
            <w:r w:rsidRPr="006C09F5">
              <w:rPr>
                <w:rFonts w:ascii="Arial" w:hAnsi="Arial" w:cs="Arial"/>
                <w:noProof/>
              </w:rPr>
              <w:fldChar w:fldCharType="end"/>
            </w:r>
            <w:bookmarkStart w:id="56" w:name="_Ref377540605"/>
            <w:bookmarkEnd w:id="54"/>
            <w:r w:rsidRPr="006C09F5">
              <w:rPr>
                <w:rFonts w:ascii="Arial" w:hAnsi="Arial" w:cs="Arial"/>
              </w:rPr>
              <w:t>)</w:t>
            </w:r>
            <w:bookmarkEnd w:id="55"/>
            <w:bookmarkEnd w:id="56"/>
          </w:p>
        </w:tc>
      </w:tr>
    </w:tbl>
    <w:p w:rsidR="00701F13" w:rsidRPr="006C09F5" w:rsidRDefault="00DA6691" w:rsidP="00701F13">
      <w:pPr>
        <w:pStyle w:val="PargrafoPPGCA"/>
        <w:rPr>
          <w:rFonts w:ascii="Arial" w:hAnsi="Arial" w:cs="Arial"/>
        </w:rPr>
      </w:pPr>
      <w:r w:rsidRPr="006C09F5">
        <w:rPr>
          <w:rFonts w:ascii="Arial" w:hAnsi="Arial" w:cs="Arial"/>
        </w:rPr>
        <w:t>As equações devem ser refer</w:t>
      </w:r>
      <w:r>
        <w:rPr>
          <w:rFonts w:ascii="Arial" w:hAnsi="Arial" w:cs="Arial"/>
        </w:rPr>
        <w:t>e</w:t>
      </w:r>
      <w:r w:rsidRPr="006C09F5">
        <w:rPr>
          <w:rFonts w:ascii="Arial" w:hAnsi="Arial" w:cs="Arial"/>
        </w:rPr>
        <w:t>ncia</w:t>
      </w:r>
      <w:r>
        <w:rPr>
          <w:rFonts w:ascii="Arial" w:hAnsi="Arial" w:cs="Arial"/>
        </w:rPr>
        <w:t>da</w:t>
      </w:r>
      <w:r w:rsidRPr="006C09F5">
        <w:rPr>
          <w:rFonts w:ascii="Arial" w:hAnsi="Arial" w:cs="Arial"/>
        </w:rPr>
        <w:t>s conforme linha anterior, cita</w:t>
      </w:r>
      <w:r>
        <w:rPr>
          <w:rFonts w:ascii="Arial" w:hAnsi="Arial" w:cs="Arial"/>
        </w:rPr>
        <w:t>n</w:t>
      </w:r>
      <w:r w:rsidRPr="006C09F5">
        <w:rPr>
          <w:rFonts w:ascii="Arial" w:hAnsi="Arial" w:cs="Arial"/>
        </w:rPr>
        <w:t xml:space="preserve">do o número da equação </w:t>
      </w:r>
      <w:r>
        <w:rPr>
          <w:rFonts w:ascii="Arial" w:hAnsi="Arial" w:cs="Arial"/>
        </w:rPr>
        <w:t xml:space="preserve">ou da fórmula </w:t>
      </w:r>
      <w:r w:rsidRPr="006C09F5">
        <w:rPr>
          <w:rFonts w:ascii="Arial" w:hAnsi="Arial" w:cs="Arial"/>
        </w:rPr>
        <w:t>entre parênteses.</w:t>
      </w:r>
    </w:p>
    <w:p w:rsidR="00722825" w:rsidRDefault="00722825" w:rsidP="00722825">
      <w:pPr>
        <w:pStyle w:val="ppgEHPARAGRAFOPADRAO"/>
        <w:ind w:firstLine="0"/>
      </w:pPr>
    </w:p>
    <w:p w:rsidR="00722825" w:rsidRPr="00722825" w:rsidRDefault="00722825" w:rsidP="00722825">
      <w:pPr>
        <w:pStyle w:val="ppgEHPARAGRAFOPADRAO"/>
        <w:sectPr w:rsidR="00722825" w:rsidRPr="00722825" w:rsidSect="00D62DD2"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</w:p>
    <w:p w:rsidR="0066340D" w:rsidRPr="00132846" w:rsidRDefault="007306AF" w:rsidP="00132846">
      <w:pPr>
        <w:pStyle w:val="ppgEHTITULOCAPITULO"/>
      </w:pPr>
      <w:bookmarkStart w:id="57" w:name="_Toc46840458"/>
      <w:r>
        <w:lastRenderedPageBreak/>
        <w:t>P</w:t>
      </w:r>
      <w:r w:rsidR="00132846">
        <w:t>ROJETO</w:t>
      </w:r>
      <w:r>
        <w:t xml:space="preserve"> OU</w:t>
      </w:r>
      <w:r w:rsidR="00132846">
        <w:t xml:space="preserve"> DISSERTAÇÃO</w:t>
      </w:r>
      <w:r>
        <w:t>/</w:t>
      </w:r>
      <w:r w:rsidR="00132846">
        <w:t>TESE</w:t>
      </w:r>
      <w:bookmarkEnd w:id="57"/>
    </w:p>
    <w:p w:rsidR="007B1FAF" w:rsidRDefault="0066340D" w:rsidP="0016333E">
      <w:pPr>
        <w:pStyle w:val="PargrafoPPGCA"/>
        <w:rPr>
          <w:rFonts w:ascii="Arial" w:hAnsi="Arial" w:cs="Arial"/>
        </w:rPr>
      </w:pPr>
      <w:r w:rsidRPr="006C09F5">
        <w:rPr>
          <w:rFonts w:ascii="Arial" w:hAnsi="Arial" w:cs="Arial"/>
        </w:rPr>
        <w:t>A elaboração d</w:t>
      </w:r>
      <w:r w:rsidR="00DA6691">
        <w:rPr>
          <w:rFonts w:ascii="Arial" w:hAnsi="Arial" w:cs="Arial"/>
        </w:rPr>
        <w:t xml:space="preserve">e um projeto </w:t>
      </w:r>
      <w:r w:rsidRPr="006C09F5">
        <w:rPr>
          <w:rFonts w:ascii="Arial" w:hAnsi="Arial" w:cs="Arial"/>
        </w:rPr>
        <w:t>do PPG</w:t>
      </w:r>
      <w:r w:rsidR="00DA6691">
        <w:rPr>
          <w:rFonts w:ascii="Arial" w:hAnsi="Arial" w:cs="Arial"/>
        </w:rPr>
        <w:t>EH</w:t>
      </w:r>
      <w:r w:rsidRPr="006C09F5">
        <w:rPr>
          <w:rFonts w:ascii="Arial" w:hAnsi="Arial" w:cs="Arial"/>
        </w:rPr>
        <w:t xml:space="preserve"> </w:t>
      </w:r>
      <w:r w:rsidR="00DA6691">
        <w:rPr>
          <w:rFonts w:ascii="Arial" w:hAnsi="Arial" w:cs="Arial"/>
        </w:rPr>
        <w:t>contempla</w:t>
      </w:r>
      <w:r w:rsidRPr="006C09F5">
        <w:rPr>
          <w:rFonts w:ascii="Arial" w:hAnsi="Arial" w:cs="Arial"/>
        </w:rPr>
        <w:t xml:space="preserve"> elementos textuais fixos</w:t>
      </w:r>
      <w:r w:rsidR="001B6314" w:rsidRPr="006C09F5">
        <w:rPr>
          <w:rFonts w:ascii="Arial" w:hAnsi="Arial" w:cs="Arial"/>
        </w:rPr>
        <w:t xml:space="preserve"> e obrigatórios</w:t>
      </w:r>
      <w:r w:rsidRPr="006C09F5">
        <w:rPr>
          <w:rFonts w:ascii="Arial" w:hAnsi="Arial" w:cs="Arial"/>
        </w:rPr>
        <w:t>.</w:t>
      </w:r>
      <w:r w:rsidR="00DA6691">
        <w:rPr>
          <w:rFonts w:ascii="Arial" w:hAnsi="Arial" w:cs="Arial"/>
        </w:rPr>
        <w:t xml:space="preserve"> </w:t>
      </w:r>
    </w:p>
    <w:p w:rsidR="007B1FAF" w:rsidRPr="007B1FAF" w:rsidRDefault="007306AF" w:rsidP="007B1FAF">
      <w:pPr>
        <w:pStyle w:val="ppgEHTITULOSUBCAPITULONIVEL2"/>
      </w:pPr>
      <w:bookmarkStart w:id="58" w:name="_Toc46840459"/>
      <w:r>
        <w:t>P</w:t>
      </w:r>
      <w:r w:rsidR="007B1FAF" w:rsidRPr="007B1FAF">
        <w:t>rojeto</w:t>
      </w:r>
      <w:r w:rsidR="007B1FAF">
        <w:t xml:space="preserve"> PPGEH</w:t>
      </w:r>
      <w:bookmarkEnd w:id="58"/>
    </w:p>
    <w:p w:rsidR="0066340D" w:rsidRDefault="0016333E" w:rsidP="0016333E">
      <w:pPr>
        <w:pStyle w:val="PargrafoPPGCA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66340D" w:rsidRPr="006C09F5">
        <w:rPr>
          <w:rFonts w:ascii="Arial" w:hAnsi="Arial" w:cs="Arial"/>
        </w:rPr>
        <w:t xml:space="preserve">s títulos </w:t>
      </w:r>
      <w:r>
        <w:rPr>
          <w:rFonts w:ascii="Arial" w:hAnsi="Arial" w:cs="Arial"/>
        </w:rPr>
        <w:t>dos capítulos e da s</w:t>
      </w:r>
      <w:r w:rsidR="0066340D" w:rsidRPr="006C09F5">
        <w:rPr>
          <w:rFonts w:ascii="Arial" w:hAnsi="Arial" w:cs="Arial"/>
        </w:rPr>
        <w:t xml:space="preserve">eção </w:t>
      </w:r>
      <w:r>
        <w:rPr>
          <w:rFonts w:ascii="Arial" w:hAnsi="Arial" w:cs="Arial"/>
        </w:rPr>
        <w:t>p</w:t>
      </w:r>
      <w:r w:rsidR="0066340D" w:rsidRPr="006C09F5">
        <w:rPr>
          <w:rFonts w:ascii="Arial" w:hAnsi="Arial" w:cs="Arial"/>
        </w:rPr>
        <w:t xml:space="preserve">rimária devem obedecer a seguinte </w:t>
      </w:r>
      <w:r>
        <w:rPr>
          <w:rFonts w:ascii="Arial" w:hAnsi="Arial" w:cs="Arial"/>
        </w:rPr>
        <w:t>estrutura</w:t>
      </w:r>
      <w:r w:rsidR="0066340D" w:rsidRPr="006C09F5">
        <w:rPr>
          <w:rFonts w:ascii="Arial" w:hAnsi="Arial" w:cs="Arial"/>
        </w:rPr>
        <w:t>:</w:t>
      </w:r>
    </w:p>
    <w:p w:rsidR="00267BED" w:rsidRDefault="00267BED" w:rsidP="00267BED">
      <w:pPr>
        <w:pStyle w:val="ppgEHMARCADORES"/>
      </w:pPr>
      <w:r>
        <w:t>1 AUTORES</w:t>
      </w:r>
    </w:p>
    <w:p w:rsidR="00267BED" w:rsidRDefault="00267BED" w:rsidP="00267BED">
      <w:pPr>
        <w:pStyle w:val="ppgEHMARCADORES"/>
      </w:pPr>
      <w:r>
        <w:t>1.1 Mestrando(a)</w:t>
      </w:r>
    </w:p>
    <w:p w:rsidR="00267BED" w:rsidRDefault="00267BED" w:rsidP="00267BED">
      <w:pPr>
        <w:pStyle w:val="ppgEHMARCADORES"/>
      </w:pPr>
      <w:r>
        <w:t>1.2 Orientador(a)</w:t>
      </w:r>
    </w:p>
    <w:p w:rsidR="00267BED" w:rsidRDefault="00267BED" w:rsidP="00267BED">
      <w:pPr>
        <w:pStyle w:val="ppgEHMARCADORES"/>
      </w:pPr>
      <w:r>
        <w:t>1.3 Coorientador(a)</w:t>
      </w:r>
    </w:p>
    <w:p w:rsidR="0066340D" w:rsidRDefault="00267BED" w:rsidP="0016333E">
      <w:pPr>
        <w:pStyle w:val="ppgEHMARCADORES"/>
      </w:pPr>
      <w:r>
        <w:t xml:space="preserve">2 </w:t>
      </w:r>
      <w:r w:rsidR="0066340D" w:rsidRPr="006C09F5">
        <w:t>PROBLEMA DE PESQUISA</w:t>
      </w:r>
    </w:p>
    <w:p w:rsidR="00267BED" w:rsidRPr="006C09F5" w:rsidRDefault="00267BED" w:rsidP="00267BED">
      <w:pPr>
        <w:pStyle w:val="ppgEHMARCADORES"/>
      </w:pPr>
      <w:r>
        <w:t xml:space="preserve">3 </w:t>
      </w:r>
      <w:r w:rsidRPr="006C09F5">
        <w:t>JUSTIFICATIVA</w:t>
      </w:r>
    </w:p>
    <w:p w:rsidR="00267BED" w:rsidRPr="006C09F5" w:rsidRDefault="00267BED" w:rsidP="0016333E">
      <w:pPr>
        <w:pStyle w:val="ppgEHMARCADORES"/>
      </w:pPr>
      <w:r>
        <w:t xml:space="preserve">4 </w:t>
      </w:r>
      <w:r w:rsidRPr="00267BED">
        <w:t>HIPÓTESES</w:t>
      </w:r>
    </w:p>
    <w:p w:rsidR="0066340D" w:rsidRPr="006C09F5" w:rsidRDefault="0066340D" w:rsidP="0016333E">
      <w:pPr>
        <w:pStyle w:val="ppgEHMARCADORES"/>
      </w:pPr>
      <w:r w:rsidRPr="006C09F5">
        <w:t>5</w:t>
      </w:r>
      <w:r w:rsidR="00267BED">
        <w:t xml:space="preserve"> </w:t>
      </w:r>
      <w:r w:rsidRPr="006C09F5">
        <w:t>OBJETIVOS</w:t>
      </w:r>
    </w:p>
    <w:p w:rsidR="0066340D" w:rsidRPr="006C09F5" w:rsidRDefault="006C09F5" w:rsidP="0016333E">
      <w:pPr>
        <w:pStyle w:val="ppgEHMARCADORES"/>
      </w:pPr>
      <w:r>
        <w:t>5.1</w:t>
      </w:r>
      <w:r w:rsidR="00267BED">
        <w:t xml:space="preserve"> </w:t>
      </w:r>
      <w:r w:rsidR="0066340D" w:rsidRPr="006C09F5">
        <w:t xml:space="preserve">Objetivo </w:t>
      </w:r>
      <w:r w:rsidR="0016333E">
        <w:t>g</w:t>
      </w:r>
      <w:r w:rsidR="0066340D" w:rsidRPr="006C09F5">
        <w:t>eral</w:t>
      </w:r>
    </w:p>
    <w:p w:rsidR="0066340D" w:rsidRPr="006C09F5" w:rsidRDefault="0066340D" w:rsidP="0016333E">
      <w:pPr>
        <w:pStyle w:val="ppgEHMARCADORES"/>
      </w:pPr>
      <w:r w:rsidRPr="006C09F5">
        <w:t>5.2</w:t>
      </w:r>
      <w:r w:rsidR="00267BED">
        <w:t xml:space="preserve"> </w:t>
      </w:r>
      <w:r w:rsidRPr="006C09F5">
        <w:t xml:space="preserve">Objetivos </w:t>
      </w:r>
      <w:r w:rsidR="0016333E">
        <w:t>e</w:t>
      </w:r>
      <w:r w:rsidRPr="006C09F5">
        <w:t>specíficos</w:t>
      </w:r>
    </w:p>
    <w:p w:rsidR="0066340D" w:rsidRPr="006C09F5" w:rsidRDefault="0066340D" w:rsidP="0016333E">
      <w:pPr>
        <w:pStyle w:val="ppgEHMARCADORES"/>
      </w:pPr>
      <w:r w:rsidRPr="006C09F5">
        <w:t>6</w:t>
      </w:r>
      <w:r w:rsidR="00267BED">
        <w:t xml:space="preserve"> </w:t>
      </w:r>
      <w:r w:rsidRPr="006C09F5">
        <w:t>REVISÃO DE LITERATURA</w:t>
      </w:r>
    </w:p>
    <w:p w:rsidR="0066340D" w:rsidRPr="006C09F5" w:rsidRDefault="0066340D" w:rsidP="0016333E">
      <w:pPr>
        <w:pStyle w:val="ppgEHMARCADORES"/>
      </w:pPr>
      <w:r w:rsidRPr="006C09F5">
        <w:t>7</w:t>
      </w:r>
      <w:r w:rsidR="00267BED">
        <w:t xml:space="preserve"> </w:t>
      </w:r>
      <w:r w:rsidRPr="006C09F5">
        <w:t>MATERIAIS E MÉTODOS</w:t>
      </w:r>
    </w:p>
    <w:p w:rsidR="0066340D" w:rsidRPr="006C09F5" w:rsidRDefault="00267BED" w:rsidP="0016333E">
      <w:pPr>
        <w:pStyle w:val="ppgEHMARCADORES"/>
      </w:pPr>
      <w:r>
        <w:t xml:space="preserve">8 </w:t>
      </w:r>
      <w:r w:rsidR="0066340D" w:rsidRPr="006C09F5">
        <w:t>CRONOGRAMA DE ATIVIDADES</w:t>
      </w:r>
    </w:p>
    <w:p w:rsidR="0066340D" w:rsidRPr="006C09F5" w:rsidRDefault="00267BED" w:rsidP="0016333E">
      <w:pPr>
        <w:pStyle w:val="ppgEHMARCADORES"/>
      </w:pPr>
      <w:r>
        <w:t xml:space="preserve">9 </w:t>
      </w:r>
      <w:r w:rsidR="0066340D" w:rsidRPr="006C09F5">
        <w:t>ORÇAMENTO</w:t>
      </w:r>
      <w:r>
        <w:t xml:space="preserve"> FINANCEIRO</w:t>
      </w:r>
    </w:p>
    <w:p w:rsidR="0066340D" w:rsidRPr="006C09F5" w:rsidRDefault="0066340D" w:rsidP="0016333E">
      <w:pPr>
        <w:pStyle w:val="ppgEHMARCADORES"/>
      </w:pPr>
      <w:r w:rsidRPr="006C09F5">
        <w:t>REFERÊNCIAS</w:t>
      </w:r>
    </w:p>
    <w:p w:rsidR="0066340D" w:rsidRPr="006C09F5" w:rsidRDefault="0066340D" w:rsidP="0016333E">
      <w:pPr>
        <w:pStyle w:val="ppgEHMARCADORES"/>
      </w:pPr>
      <w:r w:rsidRPr="006C09F5">
        <w:t>APÊNDICES (opcional)</w:t>
      </w:r>
    </w:p>
    <w:p w:rsidR="0066340D" w:rsidRDefault="0066340D" w:rsidP="0016333E">
      <w:pPr>
        <w:pStyle w:val="ppgEHMARCADORES"/>
      </w:pPr>
      <w:r w:rsidRPr="006C09F5">
        <w:lastRenderedPageBreak/>
        <w:t>ANEXOS (opcional)</w:t>
      </w:r>
    </w:p>
    <w:p w:rsidR="00E953B3" w:rsidRDefault="00E953B3" w:rsidP="00E953B3">
      <w:pPr>
        <w:pStyle w:val="ppgEHPARAGRAFOPADRAO"/>
      </w:pPr>
      <w:r>
        <w:t>A seguir apresenta-se uma breve explicação de cada um dos capítulos e das seções primárias que compõe os projetos do PPGEH.</w:t>
      </w:r>
    </w:p>
    <w:p w:rsidR="00E953B3" w:rsidRDefault="00E953B3" w:rsidP="00E953B3">
      <w:pPr>
        <w:pStyle w:val="ppgEHPARAGRAFOPADRAO"/>
        <w:ind w:firstLine="0"/>
      </w:pPr>
      <w:r>
        <w:t>1</w:t>
      </w:r>
      <w:r w:rsidR="009A5F5E">
        <w:t xml:space="preserve"> </w:t>
      </w:r>
      <w:r>
        <w:t>AUTORES</w:t>
      </w:r>
    </w:p>
    <w:p w:rsidR="00E953B3" w:rsidRPr="00D72BC6" w:rsidRDefault="00E953B3" w:rsidP="00E953B3">
      <w:pPr>
        <w:pStyle w:val="ppgEHPARAGRAFOPADRAO"/>
        <w:ind w:firstLine="0"/>
      </w:pPr>
      <w:r>
        <w:t>1.</w:t>
      </w:r>
      <w:r w:rsidRPr="00D72BC6">
        <w:t>1</w:t>
      </w:r>
      <w:r w:rsidR="009A5F5E" w:rsidRPr="00D72BC6">
        <w:t xml:space="preserve"> </w:t>
      </w:r>
      <w:r w:rsidRPr="00D72BC6">
        <w:t>Mestrando(a)</w:t>
      </w:r>
      <w:r w:rsidR="00D72BC6" w:rsidRPr="00D72BC6">
        <w:t>/Doutorando(a)</w:t>
      </w:r>
    </w:p>
    <w:p w:rsidR="00E953B3" w:rsidRPr="00D72BC6" w:rsidRDefault="00E953B3" w:rsidP="00E953B3">
      <w:pPr>
        <w:pStyle w:val="ppgEHPARAGRAFOPADRAO"/>
      </w:pPr>
      <w:r w:rsidRPr="00D72BC6">
        <w:t>Indique o nome do(a) mestrando(a)</w:t>
      </w:r>
      <w:r w:rsidR="00D72BC6" w:rsidRPr="00D72BC6">
        <w:t>/doutorando(a)</w:t>
      </w:r>
      <w:r w:rsidRPr="00D72BC6">
        <w:t xml:space="preserve">. </w:t>
      </w:r>
      <w:r w:rsidR="00E622DD" w:rsidRPr="00D72BC6">
        <w:t>De</w:t>
      </w:r>
      <w:r w:rsidR="00E622DD">
        <w:t>screver</w:t>
      </w:r>
      <w:r w:rsidR="00E622DD" w:rsidRPr="00D72BC6">
        <w:t xml:space="preserve"> formação, titulação e vínculo institucional</w:t>
      </w:r>
      <w:r w:rsidRPr="00D72BC6">
        <w:t>. Caso o(a) mestrando(a)</w:t>
      </w:r>
      <w:r w:rsidR="00D72BC6" w:rsidRPr="00D72BC6">
        <w:t>/doutorando(a)</w:t>
      </w:r>
      <w:r w:rsidRPr="00D72BC6">
        <w:t xml:space="preserve"> possua bolsa para a realização dos estudos, indicar o nome da agência de fomento.</w:t>
      </w:r>
    </w:p>
    <w:p w:rsidR="00E953B3" w:rsidRPr="00D72BC6" w:rsidRDefault="00E953B3" w:rsidP="00E953B3">
      <w:pPr>
        <w:pStyle w:val="ppgEHPARAGRAFOPADRAO"/>
        <w:ind w:firstLine="0"/>
      </w:pPr>
      <w:r w:rsidRPr="00D72BC6">
        <w:t>1.2</w:t>
      </w:r>
      <w:r w:rsidR="009A5F5E" w:rsidRPr="00D72BC6">
        <w:t xml:space="preserve"> </w:t>
      </w:r>
      <w:r w:rsidRPr="00D72BC6">
        <w:t>Orientador(a)</w:t>
      </w:r>
    </w:p>
    <w:p w:rsidR="00E953B3" w:rsidRPr="00D72BC6" w:rsidRDefault="00E622DD" w:rsidP="00E953B3">
      <w:pPr>
        <w:pStyle w:val="ppgEHPARAGRAFOPADRAO"/>
      </w:pPr>
      <w:r w:rsidRPr="00D72BC6">
        <w:t xml:space="preserve">Indique o nome do(a) orientador(a). </w:t>
      </w:r>
      <w:r w:rsidR="00DC234A">
        <w:t>Utilizar o</w:t>
      </w:r>
      <w:r>
        <w:t xml:space="preserve"> prefixo </w:t>
      </w:r>
      <w:proofErr w:type="gramStart"/>
      <w:r>
        <w:t>Prof.(</w:t>
      </w:r>
      <w:proofErr w:type="gramEnd"/>
      <w:r>
        <w:t xml:space="preserve">a) Dr.(a) antes do nome. </w:t>
      </w:r>
      <w:r w:rsidRPr="00D72BC6">
        <w:t>De</w:t>
      </w:r>
      <w:r>
        <w:t>screver</w:t>
      </w:r>
      <w:r w:rsidRPr="00D72BC6">
        <w:t xml:space="preserve"> formação, titulação e vínculo institucional.</w:t>
      </w:r>
    </w:p>
    <w:p w:rsidR="00E953B3" w:rsidRPr="00D72BC6" w:rsidRDefault="00E953B3" w:rsidP="00E953B3">
      <w:pPr>
        <w:pStyle w:val="ppgEHPARAGRAFOPADRAO"/>
        <w:ind w:firstLine="0"/>
      </w:pPr>
      <w:r w:rsidRPr="00D72BC6">
        <w:t>1.3</w:t>
      </w:r>
      <w:r w:rsidR="009A5F5E" w:rsidRPr="00D72BC6">
        <w:t xml:space="preserve"> </w:t>
      </w:r>
      <w:r w:rsidRPr="00D72BC6">
        <w:t>Coorientador(a)</w:t>
      </w:r>
    </w:p>
    <w:p w:rsidR="00E953B3" w:rsidRDefault="00E622DD" w:rsidP="00E953B3">
      <w:pPr>
        <w:pStyle w:val="ppgEHPARAGRAFOPADRAO"/>
      </w:pPr>
      <w:r w:rsidRPr="00257232">
        <w:t>Indique o nome d</w:t>
      </w:r>
      <w:r w:rsidR="00DC234A">
        <w:t>o(a) coorientador(a). Utilizar o</w:t>
      </w:r>
      <w:r w:rsidRPr="00257232">
        <w:t xml:space="preserve"> prefixo </w:t>
      </w:r>
      <w:proofErr w:type="gramStart"/>
      <w:r w:rsidRPr="00257232">
        <w:t>Prof.(</w:t>
      </w:r>
      <w:proofErr w:type="gramEnd"/>
      <w:r w:rsidRPr="00257232">
        <w:t>a) Dr.(a) antes do nome. Descrever formação, titulação e vínculo institucional. A formação do(a) mestrando(a)/doutorando(a), orientador(a) e coorientador(a) deve ser interdisciplinar.</w:t>
      </w:r>
    </w:p>
    <w:p w:rsidR="00E622DD" w:rsidRDefault="00E622DD">
      <w:pPr>
        <w:rPr>
          <w:rFonts w:ascii="Arial" w:hAnsi="Arial"/>
        </w:rPr>
      </w:pPr>
      <w:r>
        <w:br w:type="page"/>
      </w:r>
    </w:p>
    <w:p w:rsidR="00E953B3" w:rsidRDefault="00E953B3" w:rsidP="00E953B3">
      <w:pPr>
        <w:pStyle w:val="ppgEHPARAGRAFOPADRAO"/>
        <w:ind w:firstLine="0"/>
      </w:pPr>
      <w:r>
        <w:lastRenderedPageBreak/>
        <w:t>2</w:t>
      </w:r>
      <w:r w:rsidR="009A5F5E">
        <w:t xml:space="preserve"> </w:t>
      </w:r>
      <w:r>
        <w:t>PROBLEMA DE PESQUISA</w:t>
      </w:r>
    </w:p>
    <w:p w:rsidR="00E953B3" w:rsidRDefault="00E953B3" w:rsidP="00E953B3">
      <w:pPr>
        <w:pStyle w:val="ppgEHPARAGRAFOPADRAO"/>
      </w:pPr>
      <w:r>
        <w:t>Descreve-se o tema do projeto de pesquisa em forma de problema, ou seja, deve-se deixar claro quais os problemas, as dúvidas, as questões que se pretende investigar e solucionar ao longo da pesquisa. A escolha do tema deve levar em conta possibilidades, aptidões e tendências de quem irá desenvolver a pesquisa. O problema deve esclarecer a dificuldade específica presente em determinada situação da realidade. Após uma descrição sucinta da situação-problema, formula-se a questão de pesquisa, ou seja, o enunciado do problema de forma interrogativa, clara, precisa, objetiva e passível de solução. Devem ser indicados os antecedentes da pesquisa, ou seja, os principais resultados de pesquisas anteriores sobre o problema investigado. Usar respostas de uma ou duas palavras para formular a pergunta de pesquisa:</w:t>
      </w:r>
    </w:p>
    <w:p w:rsidR="00E953B3" w:rsidRDefault="00E953B3" w:rsidP="00E953B3">
      <w:pPr>
        <w:pStyle w:val="ppgEHMARCADORES"/>
      </w:pPr>
      <w:r>
        <w:t>Qual é o tema?</w:t>
      </w:r>
    </w:p>
    <w:p w:rsidR="00E953B3" w:rsidRDefault="00E953B3" w:rsidP="00E953B3">
      <w:pPr>
        <w:pStyle w:val="ppgEHMARCADORES"/>
      </w:pPr>
      <w:r>
        <w:t>Qual é contexto da pesquisa?</w:t>
      </w:r>
    </w:p>
    <w:p w:rsidR="00E953B3" w:rsidRDefault="00E953B3" w:rsidP="00E953B3">
      <w:pPr>
        <w:pStyle w:val="ppgEHMARCADORES"/>
      </w:pPr>
      <w:r>
        <w:t>O que se deseja alcançar?</w:t>
      </w:r>
    </w:p>
    <w:p w:rsidR="00E953B3" w:rsidRDefault="00E953B3" w:rsidP="00E953B3">
      <w:pPr>
        <w:pStyle w:val="ppgEHMARCADORES"/>
      </w:pPr>
      <w:r>
        <w:t>Qual é a natureza da pergunta?</w:t>
      </w:r>
    </w:p>
    <w:p w:rsidR="00E953B3" w:rsidRDefault="00E953B3" w:rsidP="00E953B3">
      <w:pPr>
        <w:pStyle w:val="ppgEHMARCADORES"/>
      </w:pPr>
      <w:r>
        <w:t>Quem | O que | Onde | Quando | Por que | Como</w:t>
      </w:r>
    </w:p>
    <w:p w:rsidR="00E953B3" w:rsidRDefault="00E953B3" w:rsidP="00E953B3">
      <w:pPr>
        <w:pStyle w:val="ppgEHMARCADORES"/>
      </w:pPr>
      <w:r>
        <w:t>Quais relacionamentos em potencial quer explorar?</w:t>
      </w:r>
    </w:p>
    <w:p w:rsidR="00E953B3" w:rsidRDefault="00E953B3" w:rsidP="00E953B3">
      <w:pPr>
        <w:pStyle w:val="ppgEHPARAGRAFOPADRAO"/>
      </w:pPr>
      <w:r>
        <w:t xml:space="preserve">Se houver mais de uma pergunta, decidir a questão principal com base em interesses, aspectos práticos e conselhos. Estreitar e esclarecer até que a pergunta seja </w:t>
      </w:r>
      <w:r w:rsidR="00D80E89">
        <w:t>a</w:t>
      </w:r>
      <w:r>
        <w:t xml:space="preserve"> mais concisa e bem articulada possível.</w:t>
      </w:r>
    </w:p>
    <w:p w:rsidR="00E953B3" w:rsidRDefault="00E953B3" w:rsidP="00E953B3">
      <w:pPr>
        <w:pStyle w:val="ppgEHPARAGRAFOPADRAO"/>
        <w:ind w:firstLine="0"/>
      </w:pPr>
      <w:r>
        <w:t>3</w:t>
      </w:r>
      <w:r w:rsidR="009A5F5E">
        <w:t xml:space="preserve"> </w:t>
      </w:r>
      <w:r>
        <w:t>JUSTIFICATIVA</w:t>
      </w:r>
    </w:p>
    <w:p w:rsidR="00E953B3" w:rsidRDefault="00E953B3" w:rsidP="00E953B3">
      <w:pPr>
        <w:pStyle w:val="ppgEHPARAGRAFOPADRAO"/>
      </w:pPr>
      <w:r>
        <w:t>De início, explicitam-se os motivos que justificam a pesquisa. Deve conter finalidade, descrição geral do assunto (breve histórico), motivações, relevância social (econômica, quando for o caso)</w:t>
      </w:r>
      <w:r w:rsidR="00D62E9B">
        <w:t xml:space="preserve">, cultural e </w:t>
      </w:r>
      <w:r>
        <w:t xml:space="preserve">científica. A justificativa será a parte em que o pesquisador irá demonstrar a relevância da sua proposta de </w:t>
      </w:r>
      <w:r>
        <w:lastRenderedPageBreak/>
        <w:t>investigação. A justificativa de um projeto está na contribuição que poderá fazer para um melhor conhecimento sobre um tema qualquer a que refira a pesquisa. A relevância é dada pela possibilidade de contribuição ao tema. Portanto, para redigir a justificativa</w:t>
      </w:r>
      <w:r w:rsidR="00D62E9B">
        <w:t>,</w:t>
      </w:r>
      <w:r>
        <w:t xml:space="preserve"> o pesquisador deverá ter lido a bibliografia que, de acordo com seus interesses de estudo, foi classificada como principal sobre o seu tema. Deverá apresentar aqui qual é o principal debate travado nesta área e como percebe que sua investigação poderá contribuir para o esclarecimento das questões colocadas. Normalmente, nesta parte o pesquisador apresenta as lacunas que existem nos estudos até então realizados e sua contribuição será preencher uma ou mais destas lacunas. Ou então, sua contribuição será demonstrar</w:t>
      </w:r>
      <w:r w:rsidR="00D62E9B">
        <w:t>,</w:t>
      </w:r>
      <w:r>
        <w:t xml:space="preserve"> de forma crítica</w:t>
      </w:r>
      <w:r w:rsidR="00D62E9B">
        <w:t>,</w:t>
      </w:r>
      <w:r>
        <w:t xml:space="preserve"> que aquilo que se entendia até então como certo em uma dada argumentação</w:t>
      </w:r>
      <w:r w:rsidR="00D62E9B">
        <w:t>,</w:t>
      </w:r>
      <w:r>
        <w:t xml:space="preserve"> é uma interpretação incongruente com a realidade atual.</w:t>
      </w:r>
    </w:p>
    <w:p w:rsidR="00E953B3" w:rsidRDefault="00E953B3" w:rsidP="00E953B3">
      <w:pPr>
        <w:pStyle w:val="ppgEHPARAGRAFOPADRAO"/>
        <w:ind w:firstLine="0"/>
      </w:pPr>
      <w:r>
        <w:t>4</w:t>
      </w:r>
      <w:r w:rsidR="009A5F5E">
        <w:t xml:space="preserve"> </w:t>
      </w:r>
      <w:r>
        <w:t>HIPÓTESES</w:t>
      </w:r>
    </w:p>
    <w:p w:rsidR="00E953B3" w:rsidRDefault="00E953B3" w:rsidP="00E953B3">
      <w:pPr>
        <w:pStyle w:val="ppgEHPARAGRAFOPADRAO"/>
      </w:pPr>
      <w:r>
        <w:t>Hipótese é a proposição que se admite, independentemente do fato de ser verdadeira ou falsa, como um princípio a partir do qual se pode deduzir um determinado conjunto de consequências; é uma suposição, conjectura. Possibilidade ou chance de (alguma coisa que independe de intenção humana ou causa observável) acontecer. Proposição antecipada provisoriamente como explicação de fatos, fenômenos naturais, e que deve ser ulteriormente verificada pela dedução ou pela experiência. É aquilo que se toma como dados de um problema (ou como enunciações) e a partir do qual se parte para demonstrar um teorema. Para a proposição de uma hipótese listam-se as várias decisões possíveis e determina-se se elas dependem dos resultados da pesquisa. A hipótese deve ser conceitualmente exata, explicada por definições manuais e operacionais. Sua escrita deve ser na forma de sentença declarativa. Deve ser específica e com referências empíricas. Deve estar vinculada ao método e técnica utilizada na pesquisa. Deve estabelecer relação entre duas ou mais variáveis. Deve ser simples e concisa. A hipótese não deve entrar em contradição com o seu enunciado. Em sua formulação evite termos subjetivos, como</w:t>
      </w:r>
      <w:r w:rsidR="00D80E89">
        <w:t xml:space="preserve"> por exemplo, </w:t>
      </w:r>
      <w:r>
        <w:t>bom, ruim, muito, pouco. Seja o mais exato possível.</w:t>
      </w:r>
    </w:p>
    <w:p w:rsidR="00E953B3" w:rsidRDefault="00E953B3" w:rsidP="00E953B3">
      <w:pPr>
        <w:pStyle w:val="ppgEHPARAGRAFOPADRAO"/>
        <w:ind w:firstLine="0"/>
      </w:pPr>
      <w:r>
        <w:lastRenderedPageBreak/>
        <w:t>5</w:t>
      </w:r>
      <w:r w:rsidR="009A5F5E">
        <w:t xml:space="preserve"> </w:t>
      </w:r>
      <w:r>
        <w:t>OBJETIVOS DA PESQUISA</w:t>
      </w:r>
    </w:p>
    <w:p w:rsidR="00E953B3" w:rsidRDefault="00E953B3" w:rsidP="00E953B3">
      <w:pPr>
        <w:pStyle w:val="ppgEHPARAGRAFOPADRAO"/>
        <w:ind w:firstLine="0"/>
      </w:pPr>
      <w:r>
        <w:t>5.1</w:t>
      </w:r>
      <w:r w:rsidR="009A5F5E">
        <w:t xml:space="preserve"> </w:t>
      </w:r>
      <w:r>
        <w:t>Objetivo geral</w:t>
      </w:r>
    </w:p>
    <w:p w:rsidR="00E953B3" w:rsidRDefault="00E953B3" w:rsidP="00E953B3">
      <w:pPr>
        <w:pStyle w:val="ppgEHPARAGRAFOPADRAO"/>
      </w:pPr>
      <w:r>
        <w:t xml:space="preserve">Define o que se pretende alcançar com a realização de trabalho. Deve ser iniciado com verbos abrangentes </w:t>
      </w:r>
      <w:r w:rsidR="00226B35">
        <w:t xml:space="preserve">e sempre conjugados no infinitivo </w:t>
      </w:r>
      <w:r>
        <w:t>(estudar, avaliar, analisar, conhecer). Recomendam-se que o objetivo geral contemple: o quê, onde e quem.</w:t>
      </w:r>
    </w:p>
    <w:p w:rsidR="00E953B3" w:rsidRDefault="00E953B3" w:rsidP="00E953B3">
      <w:pPr>
        <w:pStyle w:val="ppgEHPARAGRAFOPADRAO"/>
        <w:ind w:firstLine="0"/>
      </w:pPr>
      <w:r>
        <w:t>5.2</w:t>
      </w:r>
      <w:r w:rsidR="009A5F5E">
        <w:t xml:space="preserve"> </w:t>
      </w:r>
      <w:r>
        <w:t>Objetivos específicos</w:t>
      </w:r>
    </w:p>
    <w:p w:rsidR="00E953B3" w:rsidRDefault="00E953B3" w:rsidP="00E953B3">
      <w:pPr>
        <w:pStyle w:val="ppgEHPARAGRAFOPADRAO"/>
      </w:pPr>
      <w:r>
        <w:t>Apresentam os aspectos metodológicos que contribuirão para que o objetivo geral seja alcançado.</w:t>
      </w:r>
    </w:p>
    <w:p w:rsidR="00E953B3" w:rsidRDefault="00E953B3" w:rsidP="00E953B3">
      <w:pPr>
        <w:pStyle w:val="ppgEHPARAGRAFOPADRAO"/>
        <w:ind w:firstLine="0"/>
      </w:pPr>
      <w:r>
        <w:t>6</w:t>
      </w:r>
      <w:r w:rsidR="009A5F5E">
        <w:t xml:space="preserve"> </w:t>
      </w:r>
      <w:r>
        <w:t>REVISÃO DA LITERATURA</w:t>
      </w:r>
    </w:p>
    <w:p w:rsidR="00E953B3" w:rsidRDefault="00E953B3" w:rsidP="00E953B3">
      <w:pPr>
        <w:pStyle w:val="ppgEHPARAGRAFOPADRAO"/>
      </w:pPr>
      <w:r>
        <w:t>A revisão da literatura é a parte do texto que contém a exposição ordenada e pormenorizada do assunto</w:t>
      </w:r>
      <w:r w:rsidR="00226B35">
        <w:t>, do estado da arte</w:t>
      </w:r>
      <w:r>
        <w:t>. Contempla também a fundamentação teórica, a metodologia, os resultados e as respectivas discussões, relacionando-os aos trabalhos analisados na revisão de literatura. Esse capítulo pode ser dividido em seções e subseções, que variam em função da abordagem do tema e do método adotado para o desenvolvimento da pesquisa. A revisão da literatura é um componente obrigatório.</w:t>
      </w:r>
    </w:p>
    <w:p w:rsidR="00E953B3" w:rsidRDefault="00E953B3" w:rsidP="00E953B3">
      <w:pPr>
        <w:pStyle w:val="ppgEHPARAGRAFOPADRAO"/>
        <w:ind w:firstLine="0"/>
      </w:pPr>
      <w:r>
        <w:t>7</w:t>
      </w:r>
      <w:r w:rsidR="009A5F5E">
        <w:t xml:space="preserve"> </w:t>
      </w:r>
      <w:r>
        <w:t>MATERIAIS E MÉTODOS</w:t>
      </w:r>
    </w:p>
    <w:p w:rsidR="00E953B3" w:rsidRDefault="00E953B3" w:rsidP="00E953B3">
      <w:pPr>
        <w:pStyle w:val="ppgEHPARAGRAFOPADRAO"/>
      </w:pPr>
      <w:r>
        <w:t xml:space="preserve">Os </w:t>
      </w:r>
      <w:r w:rsidR="00D80E89">
        <w:t>materiais</w:t>
      </w:r>
      <w:r>
        <w:t xml:space="preserve"> e métodos apresentam uma descrição dos métodos, materiais e equipamentos utilizados para o desenvolvimento da pesquisa. Deve-se descrever de um modo que permite a repetição dos ensaios por outros pesquisadores. A estrutura dependerá do delineamento do estudo. Diversos aspectos devem ser contemplados tais como:</w:t>
      </w:r>
    </w:p>
    <w:p w:rsidR="00E953B3" w:rsidRDefault="00E953B3" w:rsidP="00D055F4">
      <w:pPr>
        <w:pStyle w:val="ppgEHNUMERACAO"/>
        <w:numPr>
          <w:ilvl w:val="0"/>
          <w:numId w:val="12"/>
        </w:numPr>
      </w:pPr>
      <w:r>
        <w:t>caracterização do objeto de estudo;</w:t>
      </w:r>
    </w:p>
    <w:p w:rsidR="00E953B3" w:rsidRDefault="00E953B3" w:rsidP="00E953B3">
      <w:pPr>
        <w:pStyle w:val="ppgEHNUMERACAO"/>
      </w:pPr>
      <w:r>
        <w:t>descrição do delineamento geral do estudo;</w:t>
      </w:r>
    </w:p>
    <w:p w:rsidR="00E953B3" w:rsidRDefault="00E953B3" w:rsidP="00E953B3">
      <w:pPr>
        <w:pStyle w:val="ppgEHNUMERACAO"/>
      </w:pPr>
      <w:r>
        <w:lastRenderedPageBreak/>
        <w:t>definição do universo da pesquisa, a descrição da amostra e do processo de amostragem;</w:t>
      </w:r>
    </w:p>
    <w:p w:rsidR="00E953B3" w:rsidRDefault="00E953B3" w:rsidP="00E953B3">
      <w:pPr>
        <w:pStyle w:val="ppgEHNUMERACAO"/>
      </w:pPr>
      <w:r>
        <w:t>forma e estratégia utilizada para a coleta dos dados e informações e descrição das variáveis;</w:t>
      </w:r>
    </w:p>
    <w:p w:rsidR="00E953B3" w:rsidRDefault="00E953B3" w:rsidP="00E953B3">
      <w:pPr>
        <w:pStyle w:val="ppgEHNUMERACAO"/>
      </w:pPr>
      <w:r>
        <w:t>técnicas ou os métodos empregados para as análises;</w:t>
      </w:r>
    </w:p>
    <w:p w:rsidR="00E953B3" w:rsidRDefault="00E953B3" w:rsidP="00E953B3">
      <w:pPr>
        <w:pStyle w:val="ppgEHNUMERACAO"/>
      </w:pPr>
      <w:r>
        <w:t>aspectos e procedimentos éticos utilizados.</w:t>
      </w:r>
    </w:p>
    <w:p w:rsidR="00E953B3" w:rsidRDefault="00E953B3" w:rsidP="00E953B3">
      <w:pPr>
        <w:pStyle w:val="ppgEHPARAGRAFOPADRAO"/>
      </w:pPr>
      <w:r>
        <w:t>As técnicas e equipamentos novos devem ser descritos em detalhes; caso contrário, é o suficiente a citação em referência correspondente. Os materiais e métodos é um componente obrigatório. A seguir apresenta-se a sua estrutura para uma lista de tipos de estudos.</w:t>
      </w:r>
    </w:p>
    <w:p w:rsidR="00E953B3" w:rsidRPr="00E953B3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E953B3">
        <w:rPr>
          <w:i/>
          <w:iCs/>
        </w:rPr>
        <w:t>PESQUISA DOCUMENTAL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Identificação das fontes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Localização das fontes e obtenção do material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e interpretação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Redação do relatório</w:t>
      </w:r>
    </w:p>
    <w:p w:rsidR="00E953B3" w:rsidRPr="00E953B3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E953B3">
        <w:rPr>
          <w:i/>
          <w:iCs/>
        </w:rPr>
        <w:t>PESQUISA OBSERVACIONAL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Operacionalização dos conceitos e variáveis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Elaboração do instrumento de coleta de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Instrumentos usuais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Elaboração do questionário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Condução da entrevista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Aplicação do formulário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Pré-teste dos instrumentos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da amostra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Necessidade da amostragem nos levantamentos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lastRenderedPageBreak/>
        <w:t>Tipos de amostragem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Determinação do tamanho da amostra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Coleta e verificação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e interpretação dos dados</w:t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t>PESQUISA EXPERIMENTAL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Operacionalização das variáveis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Definição do plano experimental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Plano de uma única variável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Planos fatoriais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Determinação dos sujeitos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Determinação do ambiente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Coleta de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e interpretação dos dados</w:t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t>ENSAIO CLÍNICO RANDOMIZADO CEGO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dos participantes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Medição das variáveis basais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Definição dos procedimentos do tratamento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Randomização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Cegamento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Acompanhamento de aderência ao protocolo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Medição do desfecho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Interrupção do ensaio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dos resultados</w:t>
      </w:r>
    </w:p>
    <w:p w:rsidR="00226B35" w:rsidRDefault="00226B35">
      <w:pPr>
        <w:rPr>
          <w:rFonts w:ascii="Arial" w:hAnsi="Arial"/>
          <w:i/>
          <w:iCs/>
        </w:rPr>
      </w:pPr>
      <w:r>
        <w:rPr>
          <w:i/>
          <w:iCs/>
        </w:rPr>
        <w:br w:type="page"/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lastRenderedPageBreak/>
        <w:t>ESTUDO DE COORTE PROSPECTIVOS E RETROSPECTIVOS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dos participantes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Acompanhamento dos participantes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e interpretação</w:t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t>ESTUDO CASO-CONTROLE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dos participantes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Verificação do nível de exposição de cada participante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e interpretação dos resultados</w:t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t>ESTUDO DE CASO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Definição da unidade-caso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dos casos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Determinação das técnicas de coleta de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Elaboração do protocolo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Coleta de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Entrevistas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Observação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Documentos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e interpretação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Codificação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Estabelecimento de categorias analíticas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Exibição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Busca de significados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Busca da credibilidade</w:t>
      </w:r>
    </w:p>
    <w:p w:rsidR="00226B35" w:rsidRDefault="00226B35">
      <w:pPr>
        <w:rPr>
          <w:rFonts w:ascii="Arial" w:hAnsi="Arial"/>
          <w:i/>
          <w:iCs/>
        </w:rPr>
      </w:pPr>
      <w:r>
        <w:rPr>
          <w:i/>
          <w:iCs/>
        </w:rPr>
        <w:br w:type="page"/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lastRenderedPageBreak/>
        <w:t>PESQUISA ETNOGRÁFICA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da amostra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Entrada em campo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Coleta de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Observação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Entrevista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Elaboração de notas de campo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Leitura do material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Busca de “categorias locais de significados”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Triangulação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Identificação de padrões</w:t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t>PESQUISA NARRATIVA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dos participantes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Coleta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e interpretação dos dados</w:t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t>PESQUISA FENOMENOLÓGICA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Escolha da técnica de coleta de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dos participantes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Coleta de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Leitura da descrição de cada informante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Extração das assertivas significativas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Formulação dos significados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Organização dos significados em conjuntos de temas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lastRenderedPageBreak/>
        <w:t>Integração dos resultados numa descrição exaustiva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Elaboração da estrutura essencial do fenômeno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Validação da estrutura essencial</w:t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t>PESQUISA PARA DESENVOLVER TEORIA FUNDAMENTADA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da amostra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Coleta de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Codificação aberta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Codificação axial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Codificação seletiva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Construção da teoria</w:t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t>PESQUISA-AÇÃO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Fase exploratória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Formulação do problema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Construção de hipóteses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Realização do seminário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Seleção da amostra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Coleta de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e interpretação dos dados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Elaboração do plano de ação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Divulgação dos resultados</w:t>
      </w:r>
    </w:p>
    <w:p w:rsidR="00226B35" w:rsidRDefault="00226B35">
      <w:pPr>
        <w:rPr>
          <w:rFonts w:ascii="Arial" w:hAnsi="Arial"/>
          <w:i/>
          <w:iCs/>
        </w:rPr>
      </w:pPr>
      <w:r>
        <w:rPr>
          <w:i/>
          <w:iCs/>
        </w:rPr>
        <w:br w:type="page"/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lastRenderedPageBreak/>
        <w:t>PESQUISA PARTICIPANTE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Etapas da pesquisa participante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Montagem institucional e metodológica da pesquisa participante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Estudo preliminar da região e da população pesquisadas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Análise crítica dos problemas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Elaboração do plano de ação</w:t>
      </w:r>
    </w:p>
    <w:p w:rsidR="00E953B3" w:rsidRPr="005B4572" w:rsidRDefault="00E953B3" w:rsidP="007B1FAF">
      <w:pPr>
        <w:pStyle w:val="ppgEHPARAGRAFOPADRAO"/>
        <w:spacing w:after="0"/>
        <w:ind w:firstLine="0"/>
        <w:rPr>
          <w:i/>
          <w:iCs/>
        </w:rPr>
      </w:pPr>
      <w:r w:rsidRPr="005B4572">
        <w:rPr>
          <w:i/>
          <w:iCs/>
        </w:rPr>
        <w:t>PESQUISA DE MÉTODOS MISTOS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Planejamento da implementação dos procedimentos qualitativos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Definição de estratégias para lidar com os resultados qualitativos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Planejamento e implementação dos procedimentos quantitativos</w:t>
      </w:r>
    </w:p>
    <w:p w:rsidR="00E953B3" w:rsidRDefault="00E953B3" w:rsidP="00226B35">
      <w:pPr>
        <w:pStyle w:val="ppgEHPARAGRAFOPADRAO"/>
        <w:spacing w:before="120" w:after="120"/>
        <w:ind w:left="709" w:firstLine="0"/>
      </w:pPr>
      <w:r>
        <w:t>Interpretação dos resultados conectados</w:t>
      </w:r>
      <w:r w:rsidR="00226B35">
        <w:t xml:space="preserve"> </w:t>
      </w:r>
      <w:r w:rsidR="00226B35" w:rsidRPr="00226B35">
        <w:t xml:space="preserve">entre </w:t>
      </w:r>
      <w:r w:rsidR="00226B35">
        <w:t xml:space="preserve">os </w:t>
      </w:r>
      <w:r w:rsidR="00226B35" w:rsidRPr="00226B35">
        <w:t>dados quantitativos e informações qualitativas</w:t>
      </w:r>
    </w:p>
    <w:p w:rsidR="00226B35" w:rsidRPr="00226B35" w:rsidRDefault="00226B35" w:rsidP="00226B35">
      <w:pPr>
        <w:pStyle w:val="ppgEHPARAGRAFOPADRAO"/>
        <w:spacing w:after="0"/>
        <w:ind w:firstLine="0"/>
        <w:rPr>
          <w:i/>
          <w:iCs/>
        </w:rPr>
      </w:pPr>
      <w:r w:rsidRPr="00226B35">
        <w:rPr>
          <w:i/>
          <w:iCs/>
        </w:rPr>
        <w:t>GRUPO FOCAL</w:t>
      </w:r>
    </w:p>
    <w:p w:rsidR="00226B35" w:rsidRPr="00226B35" w:rsidRDefault="00226B35" w:rsidP="00226B35">
      <w:pPr>
        <w:pStyle w:val="ppgEHPARAGRAFOPADRAO"/>
        <w:spacing w:before="120" w:after="120"/>
        <w:ind w:left="709" w:firstLine="0"/>
      </w:pPr>
      <w:r w:rsidRPr="00226B35">
        <w:t xml:space="preserve">Escolha da técnica de coleta de dados e informações </w:t>
      </w:r>
    </w:p>
    <w:p w:rsidR="00226B35" w:rsidRPr="00226B35" w:rsidRDefault="00226B35" w:rsidP="00226B35">
      <w:pPr>
        <w:pStyle w:val="ppgEHPARAGRAFOPADRAO"/>
        <w:spacing w:before="120" w:after="120"/>
        <w:ind w:left="709" w:firstLine="0"/>
      </w:pPr>
      <w:r w:rsidRPr="00226B35">
        <w:t>Seleção dos participantes</w:t>
      </w:r>
    </w:p>
    <w:p w:rsidR="00226B35" w:rsidRPr="00226B35" w:rsidRDefault="00226B35" w:rsidP="00226B35">
      <w:pPr>
        <w:pStyle w:val="ppgEHPARAGRAFOPADRAO"/>
        <w:spacing w:before="120" w:after="120"/>
        <w:ind w:left="709" w:firstLine="0"/>
      </w:pPr>
      <w:r w:rsidRPr="00226B35">
        <w:t>Leitura da descrição de cada informante</w:t>
      </w:r>
    </w:p>
    <w:p w:rsidR="00226B35" w:rsidRPr="00226B35" w:rsidRDefault="00226B35" w:rsidP="00226B35">
      <w:pPr>
        <w:pStyle w:val="ppgEHPARAGRAFOPADRAO"/>
        <w:spacing w:before="120" w:after="120"/>
        <w:ind w:left="709" w:firstLine="0"/>
      </w:pPr>
      <w:r w:rsidRPr="00226B35">
        <w:t>Leitura flutuante</w:t>
      </w:r>
    </w:p>
    <w:p w:rsidR="00226B35" w:rsidRPr="00226B35" w:rsidRDefault="00226B35" w:rsidP="00226B35">
      <w:pPr>
        <w:pStyle w:val="ppgEHPARAGRAFOPADRAO"/>
        <w:spacing w:before="120" w:after="120"/>
        <w:ind w:left="709" w:firstLine="0"/>
      </w:pPr>
      <w:r w:rsidRPr="00226B35">
        <w:t>Pré-análise e análise em pré-categorias</w:t>
      </w:r>
    </w:p>
    <w:p w:rsidR="00226B35" w:rsidRPr="00226B35" w:rsidRDefault="00226B35" w:rsidP="00226B35">
      <w:pPr>
        <w:pStyle w:val="ppgEHPARAGRAFOPADRAO"/>
        <w:spacing w:before="120" w:after="120"/>
        <w:ind w:left="709" w:firstLine="0"/>
      </w:pPr>
      <w:r w:rsidRPr="00226B35">
        <w:t>Formulação dos significados</w:t>
      </w:r>
    </w:p>
    <w:p w:rsidR="00226B35" w:rsidRPr="00226B35" w:rsidRDefault="00226B35" w:rsidP="00226B35">
      <w:pPr>
        <w:pStyle w:val="ppgEHPARAGRAFOPADRAO"/>
        <w:spacing w:before="120" w:after="120"/>
        <w:ind w:left="709" w:firstLine="0"/>
      </w:pPr>
      <w:r w:rsidRPr="00226B35">
        <w:t>Organização dos significados em conjuntos de temas ou categorias</w:t>
      </w:r>
    </w:p>
    <w:p w:rsidR="00226B35" w:rsidRPr="00226B35" w:rsidRDefault="00226B35" w:rsidP="00226B35">
      <w:pPr>
        <w:pStyle w:val="ppgEHPARAGRAFOPADRAO"/>
        <w:spacing w:before="120" w:after="120"/>
        <w:ind w:left="709" w:firstLine="0"/>
      </w:pPr>
      <w:r w:rsidRPr="00226B35">
        <w:t>Elaboração de categorias</w:t>
      </w:r>
    </w:p>
    <w:p w:rsidR="00226B35" w:rsidRDefault="00226B35" w:rsidP="00226B35">
      <w:pPr>
        <w:pStyle w:val="ppgEHPARAGRAFOPADRAO"/>
        <w:spacing w:before="120" w:after="120"/>
        <w:ind w:left="709" w:firstLine="0"/>
      </w:pPr>
      <w:r w:rsidRPr="00226B35">
        <w:t>Inferências</w:t>
      </w:r>
    </w:p>
    <w:p w:rsidR="00226B35" w:rsidRDefault="00226B35">
      <w:pPr>
        <w:rPr>
          <w:rFonts w:ascii="Arial" w:hAnsi="Arial"/>
          <w:i/>
          <w:iCs/>
        </w:rPr>
      </w:pPr>
      <w:r>
        <w:rPr>
          <w:i/>
          <w:iCs/>
        </w:rPr>
        <w:br w:type="page"/>
      </w:r>
    </w:p>
    <w:p w:rsidR="00434205" w:rsidRPr="005B4572" w:rsidRDefault="00434205" w:rsidP="00434205">
      <w:pPr>
        <w:pStyle w:val="ppgEHPARAGRAFOPADRAO"/>
        <w:spacing w:after="0"/>
        <w:ind w:firstLine="0"/>
        <w:rPr>
          <w:i/>
          <w:iCs/>
        </w:rPr>
      </w:pPr>
      <w:r>
        <w:rPr>
          <w:i/>
          <w:iCs/>
        </w:rPr>
        <w:lastRenderedPageBreak/>
        <w:t>REVISÃO SISTEMÁTICA COM MET</w:t>
      </w:r>
      <w:r w:rsidR="004A6622">
        <w:rPr>
          <w:i/>
          <w:iCs/>
        </w:rPr>
        <w:t>A</w:t>
      </w:r>
      <w:r>
        <w:rPr>
          <w:i/>
          <w:iCs/>
        </w:rPr>
        <w:t>N</w:t>
      </w:r>
      <w:r w:rsidR="004A6622">
        <w:rPr>
          <w:i/>
          <w:iCs/>
        </w:rPr>
        <w:t>Á</w:t>
      </w:r>
      <w:r>
        <w:rPr>
          <w:i/>
          <w:iCs/>
        </w:rPr>
        <w:t>LISE</w:t>
      </w:r>
    </w:p>
    <w:p w:rsidR="00870799" w:rsidRDefault="00870799" w:rsidP="00226B35">
      <w:pPr>
        <w:pStyle w:val="ppgEHPARAGRAFOPADRAO"/>
        <w:spacing w:before="120" w:after="120"/>
        <w:ind w:left="709" w:firstLine="0"/>
      </w:pPr>
      <w:r w:rsidRPr="00870799">
        <w:t>Formulação da pergunta PICO</w:t>
      </w:r>
    </w:p>
    <w:p w:rsidR="00434205" w:rsidRDefault="004A6622" w:rsidP="00226B35">
      <w:pPr>
        <w:pStyle w:val="ppgEHPARAGRAFOPADRAO"/>
        <w:spacing w:before="120" w:after="120"/>
        <w:ind w:left="709" w:firstLine="0"/>
      </w:pPr>
      <w:r w:rsidRPr="004A6622">
        <w:t xml:space="preserve">Busca </w:t>
      </w:r>
      <w:r>
        <w:t>de</w:t>
      </w:r>
      <w:r w:rsidRPr="004A6622">
        <w:t xml:space="preserve"> fontes </w:t>
      </w:r>
      <w:r>
        <w:t>de dados</w:t>
      </w:r>
    </w:p>
    <w:p w:rsidR="004A6622" w:rsidRPr="00226B35" w:rsidRDefault="004A6622" w:rsidP="00226B35">
      <w:pPr>
        <w:pStyle w:val="ppgEHPARAGRAFOPADRAO"/>
        <w:spacing w:before="120" w:after="120"/>
        <w:ind w:left="709" w:firstLine="0"/>
      </w:pPr>
      <w:r w:rsidRPr="00226B35">
        <w:t>Seleção dos estudos</w:t>
      </w:r>
    </w:p>
    <w:p w:rsidR="004A6622" w:rsidRPr="00226B35" w:rsidRDefault="004A6622" w:rsidP="00226B35">
      <w:pPr>
        <w:pStyle w:val="ppgEHPARAGRAFOPADRAO"/>
        <w:spacing w:before="120" w:after="120"/>
        <w:ind w:left="709" w:firstLine="0"/>
      </w:pPr>
      <w:r w:rsidRPr="00226B35">
        <w:t>Coleta de dados de cada estudo realizado</w:t>
      </w:r>
    </w:p>
    <w:p w:rsidR="00870799" w:rsidRPr="00870799" w:rsidRDefault="00870799" w:rsidP="00226B35">
      <w:pPr>
        <w:pStyle w:val="ppgEHPARAGRAFOPADRAO"/>
        <w:spacing w:before="120" w:after="120"/>
        <w:ind w:left="1418" w:firstLine="0"/>
        <w:rPr>
          <w:color w:val="000000" w:themeColor="text1"/>
        </w:rPr>
      </w:pPr>
      <w:r w:rsidRPr="00870799">
        <w:rPr>
          <w:color w:val="000000" w:themeColor="text1"/>
        </w:rPr>
        <w:t>Identificando o tipo de variável (contínuas e categóricas)</w:t>
      </w:r>
    </w:p>
    <w:p w:rsidR="00870799" w:rsidRPr="00870799" w:rsidRDefault="00870799" w:rsidP="00226B35">
      <w:pPr>
        <w:pStyle w:val="ppgEHPARAGRAFOPADRAO"/>
        <w:spacing w:before="120" w:after="120"/>
        <w:ind w:left="1418" w:firstLine="0"/>
        <w:rPr>
          <w:color w:val="000000" w:themeColor="text1"/>
        </w:rPr>
      </w:pPr>
      <w:r>
        <w:rPr>
          <w:color w:val="000000" w:themeColor="text1"/>
        </w:rPr>
        <w:t>E</w:t>
      </w:r>
      <w:r w:rsidRPr="00870799">
        <w:rPr>
          <w:color w:val="000000" w:themeColor="text1"/>
        </w:rPr>
        <w:t>scolh</w:t>
      </w:r>
      <w:r>
        <w:rPr>
          <w:color w:val="000000" w:themeColor="text1"/>
        </w:rPr>
        <w:t>a</w:t>
      </w:r>
      <w:r w:rsidRPr="00870799">
        <w:rPr>
          <w:color w:val="000000" w:themeColor="text1"/>
        </w:rPr>
        <w:t xml:space="preserve"> a medida resumo para cada tipo de variável</w:t>
      </w:r>
    </w:p>
    <w:p w:rsidR="00870799" w:rsidRDefault="00870799" w:rsidP="00226B35">
      <w:pPr>
        <w:pStyle w:val="ppgEHPARAGRAFOPADRAO"/>
        <w:spacing w:before="120" w:after="120"/>
        <w:ind w:left="1418" w:firstLine="0"/>
        <w:rPr>
          <w:color w:val="000000" w:themeColor="text1"/>
        </w:rPr>
      </w:pPr>
      <w:r w:rsidRPr="00870799">
        <w:rPr>
          <w:color w:val="000000" w:themeColor="text1"/>
        </w:rPr>
        <w:t>Modelo de análise (efeito fixo e efeito randômico)</w:t>
      </w:r>
    </w:p>
    <w:p w:rsidR="004A6622" w:rsidRPr="00226B35" w:rsidRDefault="004A6622" w:rsidP="00226B35">
      <w:pPr>
        <w:pStyle w:val="ppgEHPARAGRAFOPADRAO"/>
        <w:spacing w:before="120" w:after="120"/>
        <w:ind w:left="709" w:firstLine="0"/>
      </w:pPr>
      <w:r w:rsidRPr="00226B35">
        <w:t>Avaliação da heterogeneidade entre os estudos</w:t>
      </w:r>
    </w:p>
    <w:p w:rsidR="004A6622" w:rsidRPr="00226B35" w:rsidRDefault="00870799" w:rsidP="00226B35">
      <w:pPr>
        <w:pStyle w:val="ppgEHPARAGRAFOPADRAO"/>
        <w:spacing w:before="120" w:after="120"/>
        <w:ind w:left="709" w:firstLine="0"/>
      </w:pPr>
      <w:r w:rsidRPr="00226B35">
        <w:t>Cálculo dos resultados por meio de metanálise</w:t>
      </w:r>
    </w:p>
    <w:p w:rsidR="00870799" w:rsidRDefault="00870799" w:rsidP="00226B35">
      <w:pPr>
        <w:pStyle w:val="ppgEHPARAGRAFOPADRAO"/>
        <w:spacing w:before="120" w:after="120"/>
        <w:ind w:left="1418" w:firstLine="0"/>
        <w:rPr>
          <w:color w:val="000000" w:themeColor="text1"/>
        </w:rPr>
      </w:pPr>
      <w:r w:rsidRPr="00870799">
        <w:rPr>
          <w:color w:val="000000" w:themeColor="text1"/>
        </w:rPr>
        <w:t>Combinação de sensibilidades e especificidades</w:t>
      </w:r>
    </w:p>
    <w:p w:rsidR="00870799" w:rsidRDefault="00870799" w:rsidP="00226B35">
      <w:pPr>
        <w:pStyle w:val="ppgEHPARAGRAFOPADRAO"/>
        <w:spacing w:before="120" w:after="120"/>
        <w:ind w:left="1418" w:firstLine="0"/>
        <w:rPr>
          <w:color w:val="000000" w:themeColor="text1"/>
        </w:rPr>
      </w:pPr>
      <w:r w:rsidRPr="00870799">
        <w:rPr>
          <w:color w:val="000000" w:themeColor="text1"/>
        </w:rPr>
        <w:t>Combinação de razões de verossimilhança positiva e negativa</w:t>
      </w:r>
    </w:p>
    <w:p w:rsidR="00870799" w:rsidRDefault="00870799" w:rsidP="00226B35">
      <w:pPr>
        <w:pStyle w:val="ppgEHPARAGRAFOPADRAO"/>
        <w:spacing w:before="120" w:after="120"/>
        <w:ind w:left="1418" w:firstLine="0"/>
        <w:rPr>
          <w:color w:val="000000" w:themeColor="text1"/>
        </w:rPr>
      </w:pPr>
      <w:r w:rsidRPr="00870799">
        <w:rPr>
          <w:color w:val="000000" w:themeColor="text1"/>
        </w:rPr>
        <w:t>Escores de efetividade</w:t>
      </w:r>
    </w:p>
    <w:p w:rsidR="00870799" w:rsidRDefault="00870799" w:rsidP="00226B35">
      <w:pPr>
        <w:pStyle w:val="ppgEHPARAGRAFOPADRAO"/>
        <w:spacing w:before="120" w:after="120"/>
        <w:ind w:left="1418" w:firstLine="0"/>
        <w:rPr>
          <w:color w:val="000000" w:themeColor="text1"/>
        </w:rPr>
      </w:pPr>
      <w:r>
        <w:rPr>
          <w:color w:val="000000" w:themeColor="text1"/>
        </w:rPr>
        <w:t>C</w:t>
      </w:r>
      <w:r w:rsidRPr="00870799">
        <w:rPr>
          <w:color w:val="000000" w:themeColor="text1"/>
        </w:rPr>
        <w:t>urvas ROC sumarizadas</w:t>
      </w:r>
    </w:p>
    <w:p w:rsidR="00870799" w:rsidRPr="00226B35" w:rsidRDefault="00870799" w:rsidP="00226B35">
      <w:pPr>
        <w:pStyle w:val="ppgEHPARAGRAFOPADRAO"/>
        <w:spacing w:before="120" w:after="120"/>
        <w:ind w:left="709" w:firstLine="0"/>
      </w:pPr>
      <w:r w:rsidRPr="00226B35">
        <w:t>Avaliação do efeito de variação da validade de cada estudo</w:t>
      </w:r>
    </w:p>
    <w:p w:rsidR="00870799" w:rsidRPr="00226B35" w:rsidRDefault="00870799" w:rsidP="00226B35">
      <w:pPr>
        <w:pStyle w:val="ppgEHPARAGRAFOPADRAO"/>
        <w:spacing w:before="120" w:after="120"/>
        <w:ind w:left="709" w:firstLine="0"/>
      </w:pPr>
      <w:r w:rsidRPr="00226B35">
        <w:t>Interpretação dos resultados</w:t>
      </w:r>
    </w:p>
    <w:p w:rsidR="00E953B3" w:rsidRDefault="00E953B3" w:rsidP="005B4572">
      <w:pPr>
        <w:pStyle w:val="ppgEHPARAGRAFOPADRAO"/>
        <w:ind w:firstLine="0"/>
      </w:pPr>
      <w:r>
        <w:t>8</w:t>
      </w:r>
      <w:r>
        <w:tab/>
        <w:t>CRONOGRAMA</w:t>
      </w:r>
    </w:p>
    <w:p w:rsidR="00E953B3" w:rsidRDefault="00E953B3" w:rsidP="00E953B3">
      <w:pPr>
        <w:pStyle w:val="ppgEHPARAGRAFOPADRAO"/>
      </w:pPr>
      <w:r>
        <w:t>O quadro a seguir descreve as metas e resultados, ações, atividades e período de execução previstos para o desenvolvimento do projeto de pesquisa proposto.</w:t>
      </w: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4"/>
        <w:gridCol w:w="1703"/>
        <w:gridCol w:w="1704"/>
      </w:tblGrid>
      <w:tr w:rsidR="00E953B3" w:rsidRPr="00FC1653" w:rsidTr="00D62DD2">
        <w:trPr>
          <w:tblHeader/>
          <w:jc w:val="center"/>
        </w:trPr>
        <w:tc>
          <w:tcPr>
            <w:tcW w:w="89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53B3" w:rsidRPr="00FC1653" w:rsidRDefault="00E953B3" w:rsidP="000B668D">
            <w:pPr>
              <w:pStyle w:val="ppgEHQUADROS"/>
              <w:rPr>
                <w:rFonts w:cs="Arial"/>
                <w:szCs w:val="24"/>
              </w:rPr>
            </w:pPr>
            <w:bookmarkStart w:id="59" w:name="_Toc428301161"/>
            <w:bookmarkStart w:id="60" w:name="_Toc22835099"/>
            <w:bookmarkStart w:id="61" w:name="_Toc46840479"/>
            <w:r w:rsidRPr="00FC1653">
              <w:rPr>
                <w:rFonts w:cs="Arial"/>
                <w:szCs w:val="24"/>
              </w:rPr>
              <w:t>Descrição do cronograma</w:t>
            </w:r>
            <w:bookmarkEnd w:id="59"/>
            <w:bookmarkEnd w:id="60"/>
            <w:bookmarkEnd w:id="61"/>
          </w:p>
        </w:tc>
      </w:tr>
      <w:tr w:rsidR="00E953B3" w:rsidRPr="00E953B3" w:rsidTr="00D62DD2">
        <w:trPr>
          <w:tblHeader/>
          <w:jc w:val="center"/>
        </w:trPr>
        <w:tc>
          <w:tcPr>
            <w:tcW w:w="55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953B3" w:rsidRPr="00E953B3" w:rsidRDefault="00E953B3" w:rsidP="000B668D">
            <w:pPr>
              <w:spacing w:before="120" w:after="12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E953B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Identificação das etapas</w:t>
            </w:r>
          </w:p>
        </w:tc>
        <w:tc>
          <w:tcPr>
            <w:tcW w:w="170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953B3" w:rsidRPr="00E953B3" w:rsidRDefault="00E953B3" w:rsidP="000B668D">
            <w:pPr>
              <w:spacing w:before="120" w:after="120"/>
              <w:jc w:val="center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E953B3">
              <w:rPr>
                <w:rFonts w:ascii="Arial" w:hAnsi="Arial" w:cs="Arial"/>
                <w:b/>
                <w:bCs/>
              </w:rPr>
              <w:t>Início</w:t>
            </w:r>
            <w:r w:rsidRPr="00E953B3">
              <w:rPr>
                <w:rFonts w:ascii="Arial" w:hAnsi="Arial" w:cs="Arial"/>
                <w:b/>
                <w:bCs/>
              </w:rPr>
              <w:br/>
              <w:t>(mm/aaaa)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953B3" w:rsidRPr="00E953B3" w:rsidRDefault="00E953B3" w:rsidP="000B668D">
            <w:pPr>
              <w:spacing w:before="120" w:after="120"/>
              <w:jc w:val="center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E953B3">
              <w:rPr>
                <w:rFonts w:ascii="Arial" w:hAnsi="Arial" w:cs="Arial"/>
                <w:b/>
                <w:bCs/>
              </w:rPr>
              <w:t>Término</w:t>
            </w:r>
            <w:r w:rsidRPr="00E953B3">
              <w:rPr>
                <w:rFonts w:ascii="Arial" w:hAnsi="Arial" w:cs="Arial"/>
                <w:b/>
                <w:bCs/>
              </w:rPr>
              <w:br/>
              <w:t>(mm/aaaa)</w:t>
            </w:r>
          </w:p>
        </w:tc>
      </w:tr>
      <w:tr w:rsidR="007B1FAF" w:rsidRPr="00FC1653" w:rsidTr="00D62DD2">
        <w:trPr>
          <w:jc w:val="center"/>
        </w:trPr>
        <w:tc>
          <w:tcPr>
            <w:tcW w:w="552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1FAF" w:rsidRPr="00FC1653" w:rsidRDefault="007B1FAF" w:rsidP="000B668D">
            <w:pPr>
              <w:spacing w:before="120" w:after="120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1FAF" w:rsidRPr="00FC1653" w:rsidRDefault="007B1FAF" w:rsidP="000B668D">
            <w:pPr>
              <w:spacing w:before="120" w:after="12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7B1FAF" w:rsidRPr="00FC1653" w:rsidRDefault="007B1FAF" w:rsidP="000B668D">
            <w:pPr>
              <w:spacing w:before="120" w:after="12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</w:tr>
      <w:tr w:rsidR="00434205" w:rsidRPr="00FC1653" w:rsidTr="00D62DD2">
        <w:trPr>
          <w:jc w:val="center"/>
        </w:trPr>
        <w:tc>
          <w:tcPr>
            <w:tcW w:w="552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4205" w:rsidRPr="00FC1653" w:rsidRDefault="00434205" w:rsidP="000B668D">
            <w:pPr>
              <w:spacing w:before="120" w:after="120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  <w:tc>
          <w:tcPr>
            <w:tcW w:w="1703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4205" w:rsidRPr="00FC1653" w:rsidRDefault="00434205" w:rsidP="000B668D">
            <w:pPr>
              <w:spacing w:before="120" w:after="12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34205" w:rsidRPr="00FC1653" w:rsidRDefault="00434205" w:rsidP="000B668D">
            <w:pPr>
              <w:spacing w:before="120" w:after="12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</w:tr>
    </w:tbl>
    <w:p w:rsidR="00E953B3" w:rsidRDefault="00E953B3" w:rsidP="005B4572">
      <w:pPr>
        <w:pStyle w:val="ppgEHPARAGRAFOPADRAO"/>
        <w:ind w:firstLine="0"/>
      </w:pPr>
      <w:r>
        <w:lastRenderedPageBreak/>
        <w:t>9</w:t>
      </w:r>
      <w:r>
        <w:tab/>
        <w:t>ORÇAMENTO FINANCEIRO</w:t>
      </w:r>
    </w:p>
    <w:p w:rsidR="00E953B3" w:rsidRDefault="00E953B3" w:rsidP="00E953B3">
      <w:pPr>
        <w:pStyle w:val="ppgEHPARAGRAFOPADRAO"/>
      </w:pPr>
      <w:r>
        <w:t>O quadro a seguir descreve os custos para a execução do projeto de pesquisa proposto.</w:t>
      </w:r>
    </w:p>
    <w:tbl>
      <w:tblPr>
        <w:tblW w:w="87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378"/>
        <w:gridCol w:w="1707"/>
        <w:gridCol w:w="1704"/>
      </w:tblGrid>
      <w:tr w:rsidR="00E953B3" w:rsidRPr="00FC1653" w:rsidTr="00D62DD2">
        <w:trPr>
          <w:tblHeader/>
          <w:jc w:val="center"/>
        </w:trPr>
        <w:tc>
          <w:tcPr>
            <w:tcW w:w="87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53B3" w:rsidRPr="00FC1653" w:rsidRDefault="00E953B3" w:rsidP="000B668D">
            <w:pPr>
              <w:pStyle w:val="ppgEHQUADROS"/>
              <w:rPr>
                <w:rFonts w:cs="Arial"/>
                <w:szCs w:val="24"/>
              </w:rPr>
            </w:pPr>
            <w:bookmarkStart w:id="62" w:name="_Toc428301162"/>
            <w:bookmarkStart w:id="63" w:name="_Toc22835100"/>
            <w:bookmarkStart w:id="64" w:name="_Toc46840480"/>
            <w:r w:rsidRPr="00FC1653">
              <w:rPr>
                <w:rFonts w:cs="Arial"/>
                <w:szCs w:val="24"/>
              </w:rPr>
              <w:t xml:space="preserve">Descrição </w:t>
            </w:r>
            <w:r w:rsidRPr="00FC1653">
              <w:rPr>
                <w:rFonts w:eastAsia="Calibri" w:cs="Arial"/>
                <w:color w:val="000000"/>
                <w:szCs w:val="24"/>
                <w:lang w:eastAsia="en-US"/>
              </w:rPr>
              <w:t>do orçamento financeiro</w:t>
            </w:r>
            <w:bookmarkEnd w:id="62"/>
            <w:bookmarkEnd w:id="63"/>
            <w:bookmarkEnd w:id="64"/>
          </w:p>
        </w:tc>
      </w:tr>
      <w:tr w:rsidR="00E953B3" w:rsidRPr="00E953B3" w:rsidTr="00D80E89">
        <w:trPr>
          <w:tblHeader/>
          <w:jc w:val="center"/>
        </w:trPr>
        <w:tc>
          <w:tcPr>
            <w:tcW w:w="537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953B3" w:rsidRPr="00E953B3" w:rsidRDefault="00E953B3" w:rsidP="000B668D">
            <w:pPr>
              <w:spacing w:before="120" w:after="12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E953B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Identificação do componente</w:t>
            </w:r>
          </w:p>
        </w:tc>
        <w:tc>
          <w:tcPr>
            <w:tcW w:w="170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953B3" w:rsidRPr="00E953B3" w:rsidRDefault="00E953B3" w:rsidP="000B668D">
            <w:pPr>
              <w:spacing w:before="120" w:after="120"/>
              <w:jc w:val="center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E953B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Tipo</w:t>
            </w:r>
          </w:p>
        </w:tc>
        <w:tc>
          <w:tcPr>
            <w:tcW w:w="1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953B3" w:rsidRPr="00E953B3" w:rsidRDefault="00E953B3" w:rsidP="000B668D">
            <w:pPr>
              <w:spacing w:before="120" w:after="120"/>
              <w:jc w:val="center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E953B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Valor em</w:t>
            </w:r>
            <w:r w:rsidRPr="00E953B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br/>
              <w:t>Reais (R$)</w:t>
            </w:r>
          </w:p>
        </w:tc>
      </w:tr>
      <w:tr w:rsidR="00E953B3" w:rsidRPr="00FC1653" w:rsidTr="00D80E89">
        <w:trPr>
          <w:jc w:val="center"/>
        </w:trPr>
        <w:tc>
          <w:tcPr>
            <w:tcW w:w="537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953B3" w:rsidRPr="00FC1653" w:rsidRDefault="00E953B3" w:rsidP="000B668D">
            <w:pPr>
              <w:spacing w:before="120" w:after="120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  <w:tc>
          <w:tcPr>
            <w:tcW w:w="170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953B3" w:rsidRPr="00FC1653" w:rsidRDefault="00E953B3" w:rsidP="000B668D">
            <w:pPr>
              <w:spacing w:before="120" w:after="12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  <w:tc>
          <w:tcPr>
            <w:tcW w:w="17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953B3" w:rsidRPr="00FC1653" w:rsidRDefault="00E953B3" w:rsidP="000B668D">
            <w:pPr>
              <w:spacing w:before="120" w:after="12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</w:tr>
      <w:tr w:rsidR="00E953B3" w:rsidRPr="00FC1653" w:rsidTr="00D80E89">
        <w:trPr>
          <w:jc w:val="center"/>
        </w:trPr>
        <w:tc>
          <w:tcPr>
            <w:tcW w:w="5378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953B3" w:rsidRPr="00FC1653" w:rsidRDefault="00E953B3" w:rsidP="000B668D">
            <w:pPr>
              <w:spacing w:before="120" w:after="120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  <w:tc>
          <w:tcPr>
            <w:tcW w:w="1707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953B3" w:rsidRPr="00FC1653" w:rsidRDefault="00E953B3" w:rsidP="000B668D">
            <w:pPr>
              <w:spacing w:before="120" w:after="12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953B3" w:rsidRPr="00FC1653" w:rsidRDefault="00E953B3" w:rsidP="000B668D">
            <w:pPr>
              <w:spacing w:before="120" w:after="120"/>
              <w:jc w:val="center"/>
              <w:rPr>
                <w:rFonts w:ascii="Arial" w:eastAsia="Calibri" w:hAnsi="Arial" w:cs="Arial"/>
                <w:color w:val="000000"/>
                <w:lang w:eastAsia="en-US"/>
              </w:rPr>
            </w:pPr>
          </w:p>
        </w:tc>
      </w:tr>
      <w:tr w:rsidR="00E953B3" w:rsidRPr="00E953B3" w:rsidTr="00D80E89">
        <w:trPr>
          <w:jc w:val="center"/>
        </w:trPr>
        <w:tc>
          <w:tcPr>
            <w:tcW w:w="708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953B3" w:rsidRPr="00E953B3" w:rsidRDefault="00E953B3" w:rsidP="000B668D">
            <w:pPr>
              <w:spacing w:before="120" w:after="120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  <w:r w:rsidRPr="00E953B3"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  <w:t>TOTAL</w:t>
            </w:r>
          </w:p>
        </w:tc>
        <w:tc>
          <w:tcPr>
            <w:tcW w:w="170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E953B3" w:rsidRPr="00E953B3" w:rsidRDefault="00E953B3" w:rsidP="000B668D">
            <w:pPr>
              <w:spacing w:before="120" w:after="120"/>
              <w:jc w:val="center"/>
              <w:rPr>
                <w:rFonts w:ascii="Arial" w:eastAsia="Calibri" w:hAnsi="Arial" w:cs="Arial"/>
                <w:b/>
                <w:bCs/>
                <w:color w:val="000000"/>
                <w:lang w:eastAsia="en-US"/>
              </w:rPr>
            </w:pPr>
          </w:p>
        </w:tc>
      </w:tr>
    </w:tbl>
    <w:p w:rsidR="005B4572" w:rsidRDefault="005B4572" w:rsidP="005B4572">
      <w:pPr>
        <w:pStyle w:val="ppgEHPARAGRAFOPADRAO"/>
        <w:ind w:firstLine="0"/>
      </w:pPr>
      <w:r w:rsidRPr="005B4572">
        <w:t>REFERÊNCIAS</w:t>
      </w:r>
    </w:p>
    <w:p w:rsidR="00B979FC" w:rsidRPr="00B979FC" w:rsidRDefault="000F3DCA" w:rsidP="00B979FC">
      <w:pPr>
        <w:pStyle w:val="ppgEHPARAGRAFOPADRAO"/>
      </w:pPr>
      <w:r w:rsidRPr="000F3DCA">
        <w:t>As referências devem ser citadas no texto de acordo com a norma ABNT NBR 10520</w:t>
      </w:r>
      <w:r w:rsidR="00B979FC">
        <w:t xml:space="preserve"> (</w:t>
      </w:r>
      <w:r w:rsidRPr="000F3DCA">
        <w:t>2002</w:t>
      </w:r>
      <w:r w:rsidR="00B979FC">
        <w:t>)</w:t>
      </w:r>
      <w:r w:rsidRPr="000F3DCA">
        <w:t>. Já a apresentação e formatação das referências seguem a norma ABNT NBR 6023</w:t>
      </w:r>
      <w:r w:rsidR="00B979FC">
        <w:t xml:space="preserve"> (</w:t>
      </w:r>
      <w:r w:rsidRPr="000F3DCA">
        <w:t>20</w:t>
      </w:r>
      <w:r w:rsidR="00B979FC">
        <w:t>18)</w:t>
      </w:r>
      <w:r w:rsidRPr="000F3DCA">
        <w:t>. As referências é um componente obrigatório.</w:t>
      </w:r>
      <w:r w:rsidR="00900745">
        <w:t xml:space="preserve"> </w:t>
      </w:r>
      <w:r w:rsidR="00434205" w:rsidRPr="00B979FC">
        <w:t>O PPGEH adot</w:t>
      </w:r>
      <w:r w:rsidR="00B979FC" w:rsidRPr="00B979FC">
        <w:t>ou</w:t>
      </w:r>
      <w:r w:rsidR="00434205" w:rsidRPr="00B979FC">
        <w:t xml:space="preserve"> o </w:t>
      </w:r>
      <w:r w:rsidR="00B979FC">
        <w:t xml:space="preserve">gerenciador de referências </w:t>
      </w:r>
      <w:r w:rsidR="00B979FC" w:rsidRPr="00B979FC">
        <w:t>Mendeley (https:/desktop-download.mendeley.com)</w:t>
      </w:r>
      <w:r w:rsidR="00B979FC">
        <w:t xml:space="preserve"> para solução de organização e estilo. O PPGEH possui o seu próprio estilo de referência, adaptado a partir da </w:t>
      </w:r>
      <w:r w:rsidR="00B979FC" w:rsidRPr="000F3DCA">
        <w:t>norma ABNT NBR 6023</w:t>
      </w:r>
      <w:r w:rsidR="00B979FC">
        <w:t xml:space="preserve"> (</w:t>
      </w:r>
      <w:r w:rsidR="00B979FC" w:rsidRPr="000F3DCA">
        <w:t>20</w:t>
      </w:r>
      <w:r w:rsidR="00B979FC">
        <w:t>18)</w:t>
      </w:r>
      <w:r w:rsidR="00B979FC" w:rsidRPr="000F3DCA">
        <w:t>.</w:t>
      </w:r>
    </w:p>
    <w:p w:rsidR="005B4572" w:rsidRPr="005B4572" w:rsidRDefault="005B4572" w:rsidP="005B4572">
      <w:pPr>
        <w:pStyle w:val="ppgEHPARAGRAFOPADRAO"/>
        <w:ind w:firstLine="0"/>
        <w:rPr>
          <w:rFonts w:cs="Arial"/>
        </w:rPr>
      </w:pPr>
      <w:r w:rsidRPr="005B4572">
        <w:rPr>
          <w:rFonts w:cs="Arial"/>
        </w:rPr>
        <w:t>APÊNDICE</w:t>
      </w:r>
      <w:r>
        <w:rPr>
          <w:rFonts w:cs="Arial"/>
        </w:rPr>
        <w:t>S</w:t>
      </w:r>
    </w:p>
    <w:p w:rsidR="005B4572" w:rsidRDefault="005B4572" w:rsidP="005B4572">
      <w:pPr>
        <w:pStyle w:val="ppgEHPARAGRAFOPADRAO"/>
        <w:rPr>
          <w:rFonts w:cs="Arial"/>
        </w:rPr>
      </w:pPr>
      <w:r w:rsidRPr="005B4572">
        <w:rPr>
          <w:rFonts w:cs="Arial"/>
        </w:rPr>
        <w:t>Apêndices são materiais complementares ao texto que só devem ser incluídos quando forem imprescindíveis à compreensão deste. Cada apêndice deverá ser tratado como um novo capítulo da monografia.</w:t>
      </w:r>
      <w:r>
        <w:rPr>
          <w:rFonts w:cs="Arial"/>
        </w:rPr>
        <w:t xml:space="preserve"> </w:t>
      </w:r>
      <w:r w:rsidRPr="005B4572">
        <w:rPr>
          <w:rFonts w:cs="Arial"/>
        </w:rPr>
        <w:t>Apêndices são textos elaborados pelo autor a fim de complementar sua argumentação.</w:t>
      </w:r>
    </w:p>
    <w:p w:rsidR="00226B35" w:rsidRDefault="00226B35">
      <w:pPr>
        <w:rPr>
          <w:rFonts w:ascii="Arial" w:hAnsi="Arial" w:cs="Arial"/>
        </w:rPr>
      </w:pPr>
      <w:r>
        <w:rPr>
          <w:rFonts w:cs="Arial"/>
        </w:rPr>
        <w:br w:type="page"/>
      </w:r>
    </w:p>
    <w:p w:rsidR="005B4572" w:rsidRPr="005B4572" w:rsidRDefault="005B4572" w:rsidP="005B4572">
      <w:pPr>
        <w:pStyle w:val="ppgEHPARAGRAFOPADRAO"/>
        <w:ind w:firstLine="0"/>
        <w:rPr>
          <w:rFonts w:cs="Arial"/>
        </w:rPr>
      </w:pPr>
      <w:r w:rsidRPr="005B4572">
        <w:rPr>
          <w:rFonts w:cs="Arial"/>
        </w:rPr>
        <w:lastRenderedPageBreak/>
        <w:t>ANEXO</w:t>
      </w:r>
      <w:r>
        <w:rPr>
          <w:rFonts w:cs="Arial"/>
        </w:rPr>
        <w:t>S</w:t>
      </w:r>
    </w:p>
    <w:p w:rsidR="005B4572" w:rsidRDefault="005B4572" w:rsidP="005B4572">
      <w:pPr>
        <w:pStyle w:val="ppgEHPARAGRAFOPADRAO"/>
        <w:rPr>
          <w:rFonts w:cs="Arial"/>
        </w:rPr>
      </w:pPr>
      <w:r>
        <w:rPr>
          <w:rFonts w:cs="Arial"/>
        </w:rPr>
        <w:t>A</w:t>
      </w:r>
      <w:r w:rsidRPr="005B4572">
        <w:rPr>
          <w:rFonts w:cs="Arial"/>
        </w:rPr>
        <w:t>nexos são materiais complementares ao texto que só devem ser incluídos quando forem imprescindíveis à compreensão deste. Cada anexo deverá ser tratado como um novo capítulo da monografia.</w:t>
      </w:r>
      <w:r>
        <w:rPr>
          <w:rFonts w:cs="Arial"/>
        </w:rPr>
        <w:t xml:space="preserve"> </w:t>
      </w:r>
      <w:r w:rsidRPr="005B4572">
        <w:rPr>
          <w:rFonts w:cs="Arial"/>
        </w:rPr>
        <w:t>Anexos são os documentos não elaborados pelo autor, que servem de fundamentação, comprovação ou ilustração.</w:t>
      </w:r>
    </w:p>
    <w:p w:rsidR="007B1FAF" w:rsidRPr="007B1FAF" w:rsidRDefault="007306AF" w:rsidP="007B1FAF">
      <w:pPr>
        <w:pStyle w:val="ppgEHTITULOSUBCAPITULONIVEL2"/>
      </w:pPr>
      <w:bookmarkStart w:id="65" w:name="_Toc46840460"/>
      <w:r>
        <w:t>Di</w:t>
      </w:r>
      <w:r w:rsidR="007B1FAF">
        <w:t>ssertação</w:t>
      </w:r>
      <w:r>
        <w:t>/</w:t>
      </w:r>
      <w:r w:rsidR="007B1FAF">
        <w:t>tese PPGEH</w:t>
      </w:r>
      <w:bookmarkEnd w:id="65"/>
    </w:p>
    <w:p w:rsidR="007B1FAF" w:rsidRDefault="007B1FAF" w:rsidP="0016333E">
      <w:pPr>
        <w:pStyle w:val="ppgEHPARAGRAFOPADRAO"/>
        <w:rPr>
          <w:rFonts w:cs="Arial"/>
        </w:rPr>
      </w:pPr>
      <w:r>
        <w:rPr>
          <w:rFonts w:cs="Arial"/>
        </w:rPr>
        <w:t>A</w:t>
      </w:r>
      <w:r w:rsidR="0016333E" w:rsidRPr="006C09F5">
        <w:rPr>
          <w:rFonts w:cs="Arial"/>
        </w:rPr>
        <w:t xml:space="preserve"> elaboração d</w:t>
      </w:r>
      <w:r w:rsidR="0016333E">
        <w:rPr>
          <w:rFonts w:cs="Arial"/>
        </w:rPr>
        <w:t xml:space="preserve">e uma dissertação ou tese </w:t>
      </w:r>
      <w:r w:rsidR="0016333E" w:rsidRPr="006C09F5">
        <w:rPr>
          <w:rFonts w:cs="Arial"/>
        </w:rPr>
        <w:t>do PPG</w:t>
      </w:r>
      <w:r w:rsidR="0016333E">
        <w:rPr>
          <w:rFonts w:cs="Arial"/>
        </w:rPr>
        <w:t>EH</w:t>
      </w:r>
      <w:r w:rsidR="0016333E" w:rsidRPr="006C09F5">
        <w:rPr>
          <w:rFonts w:cs="Arial"/>
        </w:rPr>
        <w:t xml:space="preserve"> </w:t>
      </w:r>
      <w:r w:rsidR="0016333E">
        <w:rPr>
          <w:rFonts w:cs="Arial"/>
        </w:rPr>
        <w:t>contempla</w:t>
      </w:r>
      <w:r w:rsidR="0016333E" w:rsidRPr="006C09F5">
        <w:rPr>
          <w:rFonts w:cs="Arial"/>
        </w:rPr>
        <w:t xml:space="preserve"> </w:t>
      </w:r>
      <w:r w:rsidR="0016333E">
        <w:rPr>
          <w:rFonts w:cs="Arial"/>
        </w:rPr>
        <w:t xml:space="preserve">dois tipos de formatos: tradicional </w:t>
      </w:r>
      <w:r>
        <w:rPr>
          <w:rFonts w:cs="Arial"/>
        </w:rPr>
        <w:t>ou</w:t>
      </w:r>
      <w:r w:rsidR="0016333E">
        <w:rPr>
          <w:rFonts w:cs="Arial"/>
        </w:rPr>
        <w:t xml:space="preserve"> artigo</w:t>
      </w:r>
      <w:r w:rsidR="0016333E" w:rsidRPr="006C09F5">
        <w:rPr>
          <w:rFonts w:cs="Arial"/>
        </w:rPr>
        <w:t>.</w:t>
      </w:r>
    </w:p>
    <w:p w:rsidR="007B1FAF" w:rsidRPr="007306AF" w:rsidRDefault="007306AF" w:rsidP="007306AF">
      <w:pPr>
        <w:pStyle w:val="ppgEHTITULOSUBCAPITULONIVEL3"/>
      </w:pPr>
      <w:bookmarkStart w:id="66" w:name="_Toc46840461"/>
      <w:r w:rsidRPr="007306AF">
        <w:t>Di</w:t>
      </w:r>
      <w:r w:rsidR="007B1FAF" w:rsidRPr="007306AF">
        <w:t>ssertação</w:t>
      </w:r>
      <w:r w:rsidRPr="007306AF">
        <w:t>/</w:t>
      </w:r>
      <w:r w:rsidR="007B1FAF" w:rsidRPr="007306AF">
        <w:t>tese PPGEH em formato tradicional</w:t>
      </w:r>
      <w:bookmarkEnd w:id="66"/>
    </w:p>
    <w:p w:rsidR="0016333E" w:rsidRDefault="0016333E" w:rsidP="0016333E">
      <w:pPr>
        <w:pStyle w:val="ppgEHPARAGRAFOPADRAO"/>
        <w:rPr>
          <w:rFonts w:cs="Arial"/>
        </w:rPr>
      </w:pPr>
      <w:r>
        <w:t>As</w:t>
      </w:r>
      <w:r>
        <w:rPr>
          <w:rFonts w:cs="Arial"/>
        </w:rPr>
        <w:t xml:space="preserve"> dissertações ou teses em formato tradicional </w:t>
      </w:r>
      <w:r w:rsidRPr="006C09F5">
        <w:rPr>
          <w:rFonts w:cs="Arial"/>
        </w:rPr>
        <w:t xml:space="preserve">devem obedecer a seguinte </w:t>
      </w:r>
      <w:r>
        <w:rPr>
          <w:rFonts w:cs="Arial"/>
        </w:rPr>
        <w:t>estrutura</w:t>
      </w:r>
      <w:r w:rsidRPr="006C09F5">
        <w:rPr>
          <w:rFonts w:cs="Arial"/>
        </w:rPr>
        <w:t>:</w:t>
      </w:r>
    </w:p>
    <w:p w:rsidR="00EB52AA" w:rsidRDefault="007B1FAF" w:rsidP="007B1FAF">
      <w:pPr>
        <w:pStyle w:val="ppgEHPARAGRAFOPADRAO"/>
        <w:ind w:firstLine="0"/>
        <w:rPr>
          <w:rFonts w:cs="Arial"/>
        </w:rPr>
      </w:pPr>
      <w:r>
        <w:rPr>
          <w:rFonts w:cs="Arial"/>
        </w:rPr>
        <w:t xml:space="preserve">1 </w:t>
      </w:r>
      <w:r w:rsidRPr="007B1FAF">
        <w:rPr>
          <w:rFonts w:cs="Arial"/>
        </w:rPr>
        <w:t>INTRODUÇÃO ou CONSIDERAÇÕES INICIAIS</w:t>
      </w:r>
    </w:p>
    <w:p w:rsidR="007B1FAF" w:rsidRPr="007B1FAF" w:rsidRDefault="00EB52AA" w:rsidP="007B1FAF">
      <w:pPr>
        <w:pStyle w:val="ppgEHPARAGRAFOPADRAO"/>
        <w:ind w:firstLine="0"/>
        <w:rPr>
          <w:rFonts w:cs="Arial"/>
        </w:rPr>
      </w:pPr>
      <w:r>
        <w:rPr>
          <w:rFonts w:cs="Arial"/>
        </w:rPr>
        <w:t xml:space="preserve">2 </w:t>
      </w:r>
      <w:r w:rsidR="007B1FAF" w:rsidRPr="007B1FAF">
        <w:rPr>
          <w:rFonts w:cs="Arial"/>
        </w:rPr>
        <w:t>REVISÃO DA LITERATURA</w:t>
      </w:r>
    </w:p>
    <w:p w:rsidR="007B1FAF" w:rsidRPr="007B1FAF" w:rsidRDefault="00EB52AA" w:rsidP="007B1FAF">
      <w:pPr>
        <w:pStyle w:val="ppgEHPARAGRAFOPADRAO"/>
        <w:ind w:firstLine="0"/>
        <w:rPr>
          <w:rFonts w:cs="Arial"/>
        </w:rPr>
      </w:pPr>
      <w:r>
        <w:rPr>
          <w:rFonts w:cs="Arial"/>
        </w:rPr>
        <w:t>3</w:t>
      </w:r>
      <w:r w:rsidR="007B1FAF">
        <w:rPr>
          <w:rFonts w:cs="Arial"/>
        </w:rPr>
        <w:t xml:space="preserve"> </w:t>
      </w:r>
      <w:r w:rsidR="00D72BC6">
        <w:rPr>
          <w:rFonts w:cs="Arial"/>
        </w:rPr>
        <w:t>MATERIAIS E MÉTODOS</w:t>
      </w:r>
    </w:p>
    <w:p w:rsidR="007B1FAF" w:rsidRPr="007B1FAF" w:rsidRDefault="00EB52AA" w:rsidP="007B1FAF">
      <w:pPr>
        <w:pStyle w:val="ppgEHPARAGRAFOPADRAO"/>
        <w:ind w:firstLine="0"/>
        <w:rPr>
          <w:rFonts w:cs="Arial"/>
        </w:rPr>
      </w:pPr>
      <w:r>
        <w:rPr>
          <w:rFonts w:cs="Arial"/>
        </w:rPr>
        <w:t>4</w:t>
      </w:r>
      <w:r w:rsidR="007B1FAF">
        <w:rPr>
          <w:rFonts w:cs="Arial"/>
        </w:rPr>
        <w:t xml:space="preserve"> </w:t>
      </w:r>
      <w:r w:rsidR="007B1FAF" w:rsidRPr="007B1FAF">
        <w:rPr>
          <w:rFonts w:cs="Arial"/>
        </w:rPr>
        <w:t>RESULTADOS</w:t>
      </w:r>
    </w:p>
    <w:p w:rsidR="007B1FAF" w:rsidRPr="007B1FAF" w:rsidRDefault="00EB52AA" w:rsidP="007B1FAF">
      <w:pPr>
        <w:pStyle w:val="ppgEHPARAGRAFOPADRAO"/>
        <w:ind w:firstLine="0"/>
        <w:rPr>
          <w:rFonts w:cs="Arial"/>
        </w:rPr>
      </w:pPr>
      <w:r>
        <w:rPr>
          <w:rFonts w:cs="Arial"/>
        </w:rPr>
        <w:t>5</w:t>
      </w:r>
      <w:r w:rsidR="007B1FAF">
        <w:rPr>
          <w:rFonts w:cs="Arial"/>
        </w:rPr>
        <w:t xml:space="preserve"> </w:t>
      </w:r>
      <w:r w:rsidR="007B1FAF" w:rsidRPr="007B1FAF">
        <w:rPr>
          <w:rFonts w:cs="Arial"/>
        </w:rPr>
        <w:t>DISCUSSÃO</w:t>
      </w:r>
    </w:p>
    <w:p w:rsidR="007B1FAF" w:rsidRDefault="00EB52AA" w:rsidP="007B1FAF">
      <w:pPr>
        <w:pStyle w:val="ppgEHPARAGRAFOPADRAO"/>
        <w:ind w:firstLine="0"/>
        <w:rPr>
          <w:rFonts w:cs="Arial"/>
        </w:rPr>
      </w:pPr>
      <w:r>
        <w:rPr>
          <w:rFonts w:cs="Arial"/>
        </w:rPr>
        <w:t>6</w:t>
      </w:r>
      <w:r w:rsidR="007B1FAF">
        <w:rPr>
          <w:rFonts w:cs="Arial"/>
        </w:rPr>
        <w:t xml:space="preserve"> </w:t>
      </w:r>
      <w:r w:rsidR="007B1FAF" w:rsidRPr="007B1FAF">
        <w:rPr>
          <w:rFonts w:cs="Arial"/>
        </w:rPr>
        <w:t>CONCLUSÕES ou CONSIDERAÇÕES FINAIS</w:t>
      </w:r>
    </w:p>
    <w:p w:rsidR="007B1FAF" w:rsidRDefault="007B1FAF" w:rsidP="007B1FAF">
      <w:pPr>
        <w:pStyle w:val="ppgEHPARAGRAFOPADRAO"/>
      </w:pPr>
      <w:r w:rsidRPr="007B1FAF">
        <w:t xml:space="preserve">A seguir apresenta-se uma breve explicação de cada um dos capítulos que compõe dissertações ou teses do PPGEH no formato </w:t>
      </w:r>
      <w:r>
        <w:t>tradicional</w:t>
      </w:r>
      <w:r w:rsidRPr="007B1FAF">
        <w:t>.</w:t>
      </w:r>
    </w:p>
    <w:p w:rsidR="007B1FAF" w:rsidRDefault="007B1FAF" w:rsidP="007B1FAF">
      <w:pPr>
        <w:pStyle w:val="ppgEHPARAGRAFOPADRAO"/>
        <w:ind w:firstLine="0"/>
      </w:pPr>
      <w:r>
        <w:t>INTRODUÇÃO ou CONSIDERAÇÕES INICIAIS</w:t>
      </w:r>
    </w:p>
    <w:p w:rsidR="007B1FAF" w:rsidRDefault="007B1FAF" w:rsidP="007B1FAF">
      <w:pPr>
        <w:pStyle w:val="ppgEHPARAGRAFOPADRAO"/>
      </w:pPr>
      <w:r>
        <w:lastRenderedPageBreak/>
        <w:t>A introdução ou considerações iniciais apresenta a problemática e questão de pesquisa, a justificativa, as hipóteses e os objetivos do estudo e sua relação com o referencial teórico. Oferece uma apresentação geral da estrutura da dissertação. A introdução ou considerações iniciais é um componente obrigatório.</w:t>
      </w:r>
    </w:p>
    <w:p w:rsidR="007B1FAF" w:rsidRDefault="007B1FAF" w:rsidP="007B1FAF">
      <w:pPr>
        <w:pStyle w:val="ppgEHPARAGRAFOPADRAO"/>
        <w:ind w:firstLine="0"/>
      </w:pPr>
      <w:r>
        <w:t>REVISÃO DA LITERATURA</w:t>
      </w:r>
    </w:p>
    <w:p w:rsidR="007B1FAF" w:rsidRDefault="007B1FAF" w:rsidP="007B1FAF">
      <w:pPr>
        <w:pStyle w:val="ppgEHPARAGRAFOPADRAO"/>
      </w:pPr>
      <w:r>
        <w:t>A revisão da literatura é a parte do texto que contém a exposição ordenada e pormenorizada do assunto. Contempla também a fundamentação teórica, a metodologia, os resultados e as respectivas discussões, relacionando-os aos trabalhos analisados na revisão de literatura. Esse capítulo pode ser dividido em seções e subseções, que variam em função da abordagem do tema e do método adotado para o desenvolvimento da pesquisa. A revisão da literatura é um componente obrigatório.</w:t>
      </w:r>
    </w:p>
    <w:p w:rsidR="007B1FAF" w:rsidRDefault="007B1FAF" w:rsidP="007B1FAF">
      <w:pPr>
        <w:pStyle w:val="ppgEHPARAGRAFOPADRAO"/>
        <w:ind w:firstLine="0"/>
      </w:pPr>
      <w:r>
        <w:t>MATERIAIS E MÉTODOS</w:t>
      </w:r>
    </w:p>
    <w:p w:rsidR="007B1FAF" w:rsidRDefault="007B1FAF" w:rsidP="007B1FAF">
      <w:pPr>
        <w:pStyle w:val="ppgEHPARAGRAFOPADRAO"/>
      </w:pPr>
      <w:r>
        <w:t>Os materiais e métodos apresentam a descrição dos métodos, materiais e equipamentos utilizados para o desenvolvimento da pesquisa. Deve-se descrever de um modo que permite a repetição dos ensaios por outros pesquisadores. Devem constar no capítulo dos materiais e métodos os seguintes aspectos:</w:t>
      </w:r>
    </w:p>
    <w:p w:rsidR="007B1FAF" w:rsidRPr="007B1FAF" w:rsidRDefault="007B1FAF" w:rsidP="00D055F4">
      <w:pPr>
        <w:pStyle w:val="ppgEHNUMERACAO"/>
        <w:numPr>
          <w:ilvl w:val="0"/>
          <w:numId w:val="15"/>
        </w:numPr>
      </w:pPr>
      <w:r w:rsidRPr="007B1FAF">
        <w:t>descrição do delineamento geral do estudo;</w:t>
      </w:r>
    </w:p>
    <w:p w:rsidR="007B1FAF" w:rsidRPr="007B1FAF" w:rsidRDefault="007B1FAF" w:rsidP="00D055F4">
      <w:pPr>
        <w:pStyle w:val="ppgEHNUMERACAO"/>
        <w:numPr>
          <w:ilvl w:val="0"/>
          <w:numId w:val="15"/>
        </w:numPr>
      </w:pPr>
      <w:r w:rsidRPr="007B1FAF">
        <w:t>definição do local da pesquisa, população de estudo, procedimento amostral e tamanho da amostra;</w:t>
      </w:r>
    </w:p>
    <w:p w:rsidR="007B1FAF" w:rsidRPr="007B1FAF" w:rsidRDefault="007B1FAF" w:rsidP="00D055F4">
      <w:pPr>
        <w:pStyle w:val="ppgEHNUMERACAO"/>
        <w:numPr>
          <w:ilvl w:val="0"/>
          <w:numId w:val="15"/>
        </w:numPr>
      </w:pPr>
      <w:r w:rsidRPr="007B1FAF">
        <w:t>forma e estratégia utilizada para a coleta dos dados e informações e descrição das variáveis;</w:t>
      </w:r>
    </w:p>
    <w:p w:rsidR="007B1FAF" w:rsidRPr="007B1FAF" w:rsidRDefault="007B1FAF" w:rsidP="00D055F4">
      <w:pPr>
        <w:pStyle w:val="ppgEHNUMERACAO"/>
        <w:numPr>
          <w:ilvl w:val="0"/>
          <w:numId w:val="15"/>
        </w:numPr>
      </w:pPr>
      <w:r w:rsidRPr="007B1FAF">
        <w:t>técnicas ou os métodos empregados para as análises; e) desfechos primário e secundário;</w:t>
      </w:r>
    </w:p>
    <w:p w:rsidR="007B1FAF" w:rsidRPr="007B1FAF" w:rsidRDefault="007B1FAF" w:rsidP="00D055F4">
      <w:pPr>
        <w:pStyle w:val="ppgEHNUMERACAO"/>
        <w:numPr>
          <w:ilvl w:val="0"/>
          <w:numId w:val="15"/>
        </w:numPr>
      </w:pPr>
      <w:r w:rsidRPr="007B1FAF">
        <w:t>aspectos e procedimentos éticos utilizados.</w:t>
      </w:r>
    </w:p>
    <w:p w:rsidR="007B1FAF" w:rsidRDefault="007B1FAF" w:rsidP="007B1FAF">
      <w:pPr>
        <w:pStyle w:val="ppgEHPARAGRAFOPADRAO"/>
      </w:pPr>
      <w:r>
        <w:lastRenderedPageBreak/>
        <w:t>As técnicas, protocolos e equipamentos novos devem ser descritos em detalhes; caso contrário, é o suficiente a citação em referência correspondente. Os materiais e métodos é um componente obrigatório.</w:t>
      </w:r>
    </w:p>
    <w:p w:rsidR="007B1FAF" w:rsidRDefault="007B1FAF" w:rsidP="007B1FAF">
      <w:pPr>
        <w:pStyle w:val="ppgEHPARAGRAFOPADRAO"/>
        <w:ind w:firstLine="0"/>
      </w:pPr>
      <w:r>
        <w:t>RESULTADOS</w:t>
      </w:r>
    </w:p>
    <w:p w:rsidR="007B1FAF" w:rsidRPr="00D62DD2" w:rsidRDefault="00D62DD2" w:rsidP="00D62DD2">
      <w:pPr>
        <w:pStyle w:val="ppgEHPARAGRAFOPADRAO"/>
      </w:pPr>
      <w:r w:rsidRPr="00D62DD2">
        <w:t>A</w:t>
      </w:r>
      <w:r w:rsidR="007B1FAF" w:rsidRPr="00D62DD2">
        <w:t xml:space="preserve">presentação sistemática dos dados obtidos, sem interpretação pessoal. É um breve resumo dos manuscritos. Recomenda-se que os métodos estatísticos pouco usados ou complexos sejam acompanhados de referências. Aconselha-se que somente as observações mais relevantes sejam enfatizadas ou resumidas e que os dados negativos sejam incluídos, se significativos para o </w:t>
      </w:r>
      <w:r w:rsidR="00D80E89" w:rsidRPr="00D62DD2">
        <w:t>resultado</w:t>
      </w:r>
      <w:r w:rsidR="007B1FAF" w:rsidRPr="00D62DD2">
        <w:t xml:space="preserve"> da pesquisa. Os resultados é um componente obrigatório.</w:t>
      </w:r>
    </w:p>
    <w:p w:rsidR="007B1FAF" w:rsidRPr="00D62DD2" w:rsidRDefault="007B1FAF" w:rsidP="00D62DD2">
      <w:pPr>
        <w:pStyle w:val="ppgEHPARAGRAFOPADRAO"/>
        <w:ind w:firstLine="0"/>
      </w:pPr>
      <w:r w:rsidRPr="00D62DD2">
        <w:t>DISCUSSÃO</w:t>
      </w:r>
    </w:p>
    <w:p w:rsidR="007B1FAF" w:rsidRPr="00D62DD2" w:rsidRDefault="00D62DD2" w:rsidP="00D62DD2">
      <w:pPr>
        <w:pStyle w:val="ppgEHPARAGRAFOPADRAO"/>
      </w:pPr>
      <w:r w:rsidRPr="00D62DD2">
        <w:t>E</w:t>
      </w:r>
      <w:r w:rsidR="007B1FAF" w:rsidRPr="00D62DD2">
        <w:t>xplicitação que mostra as relações entre os fatos observados, o que significam os resultados obtidos e fornece elementos para a conclusão. Podem-se sugerir novas pesquisas ou indicar problemas a serem solucionados diante da experiência adquirida no desenvolvimento do trabalho. Relacionar as observações com outros estudos relevantes, interpretando as eventuais concordâncias ou discordâncias. A discussão é um componente obrigatório.</w:t>
      </w:r>
    </w:p>
    <w:p w:rsidR="007B1FAF" w:rsidRDefault="007B1FAF" w:rsidP="007B1FAF">
      <w:pPr>
        <w:pStyle w:val="ppgEHPARAGRAFOPADRAO"/>
        <w:ind w:firstLine="0"/>
      </w:pPr>
      <w:r>
        <w:t>CONCLUSÕES ou CONSIDERAÇÕES FINAIS</w:t>
      </w:r>
    </w:p>
    <w:p w:rsidR="007B1FAF" w:rsidRDefault="007B1FAF" w:rsidP="007B1FAF">
      <w:pPr>
        <w:pStyle w:val="ppgEHPARAGRAFOPADRAO"/>
        <w:ind w:firstLine="0"/>
      </w:pPr>
      <w:r>
        <w:t>Abrange os principais achados sobre o trabalho desenvolvido. As conclusões ou considerações finais devem corresponder aos objetivos ou às hipóteses. É a exposição fundamentada nos resultados, na discussão e vinculada aos objetivos propostos. É opcional apresentar os desdobramentos relativos à importância, síntese, projeção, repercussão, encaminhamento e outros. Podem-se incluir recomendações ou sugestões para trabalhos futuros. As conclusões ou considerações finais é um componente obrigatório.</w:t>
      </w:r>
    </w:p>
    <w:p w:rsidR="00D62DD2" w:rsidRDefault="00D62DD2">
      <w:pPr>
        <w:rPr>
          <w:rFonts w:ascii="Arial" w:hAnsi="Arial"/>
          <w:i/>
        </w:rPr>
      </w:pPr>
      <w:r>
        <w:br w:type="page"/>
      </w:r>
    </w:p>
    <w:p w:rsidR="007B1FAF" w:rsidRPr="007B1FAF" w:rsidRDefault="007306AF" w:rsidP="007306AF">
      <w:pPr>
        <w:pStyle w:val="ppgEHTITULOSUBCAPITULONIVEL3"/>
      </w:pPr>
      <w:bookmarkStart w:id="67" w:name="_Toc46840462"/>
      <w:r>
        <w:lastRenderedPageBreak/>
        <w:t>D</w:t>
      </w:r>
      <w:r w:rsidR="007B1FAF">
        <w:t>issertação</w:t>
      </w:r>
      <w:r>
        <w:t>/</w:t>
      </w:r>
      <w:r w:rsidR="007B1FAF">
        <w:t>tese PPGEH</w:t>
      </w:r>
      <w:r w:rsidR="007B1FAF" w:rsidRPr="007306AF">
        <w:t xml:space="preserve"> em formato de artigo</w:t>
      </w:r>
      <w:bookmarkEnd w:id="67"/>
    </w:p>
    <w:p w:rsidR="0016333E" w:rsidRPr="007B1FAF" w:rsidRDefault="007B1FAF" w:rsidP="007B1FAF">
      <w:pPr>
        <w:pStyle w:val="ppgEHPARAGRAFOPADRAO"/>
      </w:pPr>
      <w:r>
        <w:t>A</w:t>
      </w:r>
      <w:r w:rsidR="0016333E" w:rsidRPr="007B1FAF">
        <w:t>s dissertações ou teses no formato de artigo devem obedecer a seguinte estrutura:</w:t>
      </w:r>
    </w:p>
    <w:p w:rsidR="009A5F5E" w:rsidRPr="009A5F5E" w:rsidRDefault="009A5F5E" w:rsidP="009A5F5E">
      <w:pPr>
        <w:pStyle w:val="ppgEHPARAGRAFOPADRAO"/>
        <w:ind w:firstLine="0"/>
        <w:rPr>
          <w:rFonts w:cs="Arial"/>
        </w:rPr>
      </w:pPr>
      <w:r>
        <w:rPr>
          <w:rFonts w:cs="Arial"/>
        </w:rPr>
        <w:t xml:space="preserve">1 </w:t>
      </w:r>
      <w:r w:rsidRPr="009A5F5E">
        <w:rPr>
          <w:rFonts w:cs="Arial"/>
        </w:rPr>
        <w:t>INTRODUÇÃO</w:t>
      </w:r>
    </w:p>
    <w:p w:rsidR="009A5F5E" w:rsidRPr="009A5F5E" w:rsidRDefault="009A5F5E" w:rsidP="009A5F5E">
      <w:pPr>
        <w:pStyle w:val="ppgEHPARAGRAFOPADRAO"/>
        <w:ind w:firstLine="0"/>
        <w:rPr>
          <w:rFonts w:cs="Arial"/>
        </w:rPr>
      </w:pPr>
      <w:r>
        <w:rPr>
          <w:rFonts w:cs="Arial"/>
        </w:rPr>
        <w:t xml:space="preserve">2 </w:t>
      </w:r>
      <w:r w:rsidRPr="009A5F5E">
        <w:rPr>
          <w:rFonts w:cs="Arial"/>
        </w:rPr>
        <w:t>REVISÃO DA LITERATURA</w:t>
      </w:r>
    </w:p>
    <w:p w:rsidR="009A5F5E" w:rsidRPr="009A5F5E" w:rsidRDefault="009A5F5E" w:rsidP="009A5F5E">
      <w:pPr>
        <w:pStyle w:val="ppgEHPARAGRAFOPADRAO"/>
        <w:ind w:firstLine="0"/>
        <w:rPr>
          <w:rFonts w:cs="Arial"/>
        </w:rPr>
      </w:pPr>
      <w:r>
        <w:rPr>
          <w:rFonts w:cs="Arial"/>
        </w:rPr>
        <w:t xml:space="preserve">3 </w:t>
      </w:r>
      <w:r w:rsidRPr="009A5F5E">
        <w:rPr>
          <w:rFonts w:cs="Arial"/>
        </w:rPr>
        <w:t>PRODUÇÃO CIENTÍFICA I</w:t>
      </w:r>
    </w:p>
    <w:p w:rsidR="009A5F5E" w:rsidRDefault="009A5F5E" w:rsidP="009A5F5E">
      <w:pPr>
        <w:pStyle w:val="ppgEHPARAGRAFOPADRAO"/>
        <w:ind w:firstLine="0"/>
        <w:rPr>
          <w:rFonts w:cs="Arial"/>
        </w:rPr>
      </w:pPr>
      <w:r>
        <w:rPr>
          <w:rFonts w:cs="Arial"/>
        </w:rPr>
        <w:t xml:space="preserve">4 </w:t>
      </w:r>
      <w:r w:rsidRPr="009A5F5E">
        <w:rPr>
          <w:rFonts w:cs="Arial"/>
        </w:rPr>
        <w:t>PRODUÇÃO CIENTÍFICA II</w:t>
      </w:r>
    </w:p>
    <w:p w:rsidR="009A5F5E" w:rsidRDefault="009A5F5E" w:rsidP="009A5F5E">
      <w:pPr>
        <w:pStyle w:val="ppgEHPARAGRAFOPADRAO"/>
        <w:ind w:firstLine="0"/>
        <w:rPr>
          <w:rFonts w:cs="Arial"/>
        </w:rPr>
      </w:pPr>
      <w:r>
        <w:rPr>
          <w:rFonts w:cs="Arial"/>
        </w:rPr>
        <w:t xml:space="preserve">5 </w:t>
      </w:r>
      <w:r w:rsidRPr="009A5F5E">
        <w:rPr>
          <w:rFonts w:cs="Arial"/>
        </w:rPr>
        <w:t>CONSIDERAÇÕES FINAIS</w:t>
      </w:r>
    </w:p>
    <w:p w:rsidR="009A5F5E" w:rsidRDefault="009A5F5E" w:rsidP="009A5F5E">
      <w:pPr>
        <w:pStyle w:val="ppgEHPARAGRAFOPADRAO"/>
      </w:pPr>
      <w:r>
        <w:t xml:space="preserve">A seguir apresenta-se uma breve explicação de cada um dos capítulos que compõe </w:t>
      </w:r>
      <w:r>
        <w:rPr>
          <w:rFonts w:cs="Arial"/>
        </w:rPr>
        <w:t xml:space="preserve">dissertações ou teses do </w:t>
      </w:r>
      <w:r>
        <w:t>PPGEH</w:t>
      </w:r>
      <w:r>
        <w:rPr>
          <w:rFonts w:cs="Arial"/>
        </w:rPr>
        <w:t xml:space="preserve"> no formato de artigo</w:t>
      </w:r>
      <w:r>
        <w:t>.</w:t>
      </w:r>
    </w:p>
    <w:p w:rsidR="00900E7D" w:rsidRDefault="00900E7D" w:rsidP="009A5F5E">
      <w:pPr>
        <w:pStyle w:val="ppgEHPARAGRAFOPADRAO"/>
        <w:ind w:firstLine="0"/>
      </w:pPr>
      <w:r w:rsidRPr="009A5F5E">
        <w:t>1</w:t>
      </w:r>
      <w:r w:rsidR="009A5F5E" w:rsidRPr="009A5F5E">
        <w:t xml:space="preserve"> </w:t>
      </w:r>
      <w:r w:rsidRPr="009A5F5E">
        <w:t>INTRODUÇÃO</w:t>
      </w:r>
    </w:p>
    <w:p w:rsidR="0016333E" w:rsidRDefault="00900E7D" w:rsidP="00900E7D">
      <w:pPr>
        <w:pStyle w:val="ppgEHPARAGRAFOPADRAO"/>
      </w:pPr>
      <w:r>
        <w:t xml:space="preserve">Parte inicial do texto onde devem constar a delimitação do assunto tratado, objetivos da pesquisa e outros elementos necessários para situar o tema do trabalho. Para projeto de pesquisa elaborar o texto conforme norma ABNT NBR 15287 </w:t>
      </w:r>
      <w:r w:rsidR="00EB52AA">
        <w:t xml:space="preserve">(2011) </w:t>
      </w:r>
      <w:r>
        <w:t>e para dissertação e tese conforme norma ABNT NBR 14724</w:t>
      </w:r>
      <w:r w:rsidR="00EB52AA">
        <w:t xml:space="preserve"> (2011)</w:t>
      </w:r>
      <w:r>
        <w:t>. É nesta parte do texto que o autor justifica sua pesquisa e levanta o problema de pesquisa.</w:t>
      </w:r>
    </w:p>
    <w:p w:rsidR="009A5F5E" w:rsidRDefault="009A5F5E" w:rsidP="009A5F5E">
      <w:pPr>
        <w:pStyle w:val="ppgEHPARAGRAFOPADRAO"/>
        <w:ind w:firstLine="0"/>
      </w:pPr>
      <w:r>
        <w:t>2 REVISÃO DA LITERATURA</w:t>
      </w:r>
    </w:p>
    <w:p w:rsidR="00CB708E" w:rsidRDefault="009A5F5E" w:rsidP="009A5F5E">
      <w:pPr>
        <w:pStyle w:val="ppgEHPARAGRAFOPADRAO"/>
      </w:pPr>
      <w:r>
        <w:t xml:space="preserve">A revisão da literatura é a parte do texto que contém a exposição ordenada e pormenorizada do assunto. Contempla também a fundamentação teórica, a metodologia, os resultados e as respectivas discussões, relacionando-os aos trabalhos analisados na revisão de literatura. Esse capítulo pode ser dividido em seções e subseções, que variam em função da abordagem do tema e do método </w:t>
      </w:r>
      <w:r>
        <w:lastRenderedPageBreak/>
        <w:t>adotado para o desenvolvimento da pesquisa. A revisão da literatura é um componente obrigatório.</w:t>
      </w:r>
    </w:p>
    <w:p w:rsidR="009A5F5E" w:rsidRDefault="009A5F5E" w:rsidP="009A5F5E">
      <w:pPr>
        <w:pStyle w:val="ppgEHPARAGRAFOPADRAO"/>
        <w:ind w:firstLine="0"/>
      </w:pPr>
      <w:r>
        <w:t>3 PRODUÇÃO CIENTÍFICA I</w:t>
      </w:r>
    </w:p>
    <w:p w:rsidR="00CB708E" w:rsidRDefault="00CB708E" w:rsidP="00CB708E">
      <w:pPr>
        <w:pStyle w:val="ppgEHPARAGRAFOPADRAO"/>
      </w:pPr>
      <w:r>
        <w:t xml:space="preserve">A </w:t>
      </w:r>
      <w:r w:rsidR="009A5F5E">
        <w:t xml:space="preserve">produção científica </w:t>
      </w:r>
      <w:r>
        <w:t xml:space="preserve">I obrigatoriamente deve ser um artigo que apresente e discuta os principais achados da pesquisa desenvolvida. Deve ser submetido para publicação em uma revista pertencente à lista Qualis Capes. O periódico deve possuir conceito </w:t>
      </w:r>
      <w:r w:rsidR="00691F7A">
        <w:t xml:space="preserve">nos estratos superiores </w:t>
      </w:r>
      <w:r>
        <w:t>na área interdisc</w:t>
      </w:r>
      <w:r w:rsidR="00691F7A">
        <w:t>iplinar</w:t>
      </w:r>
      <w:r>
        <w:t>.</w:t>
      </w:r>
    </w:p>
    <w:p w:rsidR="00CB708E" w:rsidRDefault="009A5F5E" w:rsidP="00CB708E">
      <w:pPr>
        <w:pStyle w:val="ppgEHPARAGRAFOPADRAO"/>
        <w:ind w:firstLine="0"/>
      </w:pPr>
      <w:r>
        <w:t xml:space="preserve">4 </w:t>
      </w:r>
      <w:r w:rsidR="00CB708E">
        <w:t>PRODUÇÃO CIENTÍFICA II</w:t>
      </w:r>
      <w:r>
        <w:t xml:space="preserve"> (</w:t>
      </w:r>
      <w:r w:rsidR="00CB708E">
        <w:t>III, IV, e assim sucessivamente</w:t>
      </w:r>
      <w:r>
        <w:t>)</w:t>
      </w:r>
    </w:p>
    <w:p w:rsidR="00CB708E" w:rsidRDefault="00CB708E" w:rsidP="00CB708E">
      <w:pPr>
        <w:pStyle w:val="ppgEHPARAGRAFOPADRAO"/>
      </w:pPr>
      <w:r>
        <w:t>A produç</w:t>
      </w:r>
      <w:r w:rsidR="009A5F5E">
        <w:t>ão</w:t>
      </w:r>
      <w:r>
        <w:t xml:space="preserve"> científica II</w:t>
      </w:r>
      <w:r w:rsidR="009A5F5E">
        <w:t xml:space="preserve"> é </w:t>
      </w:r>
      <w:r>
        <w:t>opciona</w:t>
      </w:r>
      <w:r w:rsidR="009A5F5E">
        <w:t>l</w:t>
      </w:r>
      <w:r>
        <w:t>. Pode ser um trabalho completo apresentado em um evento, um livro ou um capítulo de livro</w:t>
      </w:r>
      <w:r w:rsidR="009A5F5E">
        <w:t xml:space="preserve"> ou</w:t>
      </w:r>
      <w:r>
        <w:t xml:space="preserve"> um artigo. Obrigatoriamente deve</w:t>
      </w:r>
      <w:r w:rsidR="009A5F5E">
        <w:t>m</w:t>
      </w:r>
      <w:r>
        <w:t>, também, apresentar e discutir os a</w:t>
      </w:r>
      <w:bookmarkStart w:id="68" w:name="_GoBack"/>
      <w:bookmarkEnd w:id="68"/>
      <w:r>
        <w:t xml:space="preserve">chados da pesquisa desenvolvida ou da revisão bibliográfica realizada. Entretanto, os resultados discutidos devem ser diferentes daqueles publicados na </w:t>
      </w:r>
      <w:r w:rsidR="009A5F5E">
        <w:t xml:space="preserve">produção científica </w:t>
      </w:r>
      <w:r>
        <w:t>I.</w:t>
      </w:r>
      <w:r w:rsidR="007B1FAF">
        <w:t xml:space="preserve"> Caso seja um artigo, d</w:t>
      </w:r>
      <w:r w:rsidR="007B1FAF" w:rsidRPr="007B1FAF">
        <w:t xml:space="preserve">eve ser submetido para publicação em uma revista pertencente à lista Qualis Capes. </w:t>
      </w:r>
      <w:r w:rsidR="00691F7A">
        <w:t>O periódico deve possuir conceito nos estratos superiores na área interdisciplinar</w:t>
      </w:r>
      <w:r w:rsidR="007B1FAF" w:rsidRPr="007B1FAF">
        <w:t>.</w:t>
      </w:r>
    </w:p>
    <w:p w:rsidR="009A5F5E" w:rsidRDefault="009A5F5E" w:rsidP="009A5F5E">
      <w:pPr>
        <w:pStyle w:val="ppgEHPARAGRAFOPADRAO"/>
        <w:ind w:firstLine="0"/>
      </w:pPr>
      <w:r>
        <w:t xml:space="preserve">5 </w:t>
      </w:r>
      <w:r w:rsidRPr="009A5F5E">
        <w:t>CONSIDERAÇÕES FINAIS</w:t>
      </w:r>
    </w:p>
    <w:p w:rsidR="00CB708E" w:rsidRDefault="009A5F5E" w:rsidP="00900E7D">
      <w:pPr>
        <w:pStyle w:val="ppgEHPARAGRAFOPADRAO"/>
      </w:pPr>
      <w:r w:rsidRPr="009A5F5E">
        <w:t>As considerações finais abrangem uma exposição fundamentada nos resultados e na discussão, e vinculada aos objetivos propostos ou às hipóteses elaboradas. Devem apresentar os desdobramentos relativos à importância, síntese, projeção, repercussão e encaminhamentos. Podem ser incluídas recomendações ou sugestões para trabalhos futuros. As considerações finais é um componente obrigatório.</w:t>
      </w:r>
    </w:p>
    <w:p w:rsidR="00722825" w:rsidRDefault="00722825" w:rsidP="0016333E">
      <w:pPr>
        <w:pStyle w:val="ppgEHPARAGRAFOPADRAO"/>
        <w:ind w:firstLine="0"/>
      </w:pPr>
    </w:p>
    <w:p w:rsidR="00722825" w:rsidRDefault="00722825" w:rsidP="0016333E">
      <w:pPr>
        <w:pStyle w:val="ppgEHPARAGRAFOPADRAO"/>
        <w:sectPr w:rsidR="00722825" w:rsidSect="00D62DD2">
          <w:pgSz w:w="11906" w:h="16838" w:code="9"/>
          <w:pgMar w:top="1418" w:right="1701" w:bottom="1418" w:left="1701" w:header="709" w:footer="709" w:gutter="0"/>
          <w:cols w:space="708"/>
          <w:docGrid w:linePitch="360"/>
        </w:sectPr>
      </w:pPr>
    </w:p>
    <w:p w:rsidR="005B4572" w:rsidRPr="00432252" w:rsidRDefault="005B4572" w:rsidP="005B4572">
      <w:pPr>
        <w:pStyle w:val="ppgEHPOS-TEXTUAIS"/>
        <w:spacing w:before="1700" w:after="720"/>
        <w:rPr>
          <w:rFonts w:cs="Arial"/>
        </w:rPr>
      </w:pPr>
      <w:bookmarkStart w:id="69" w:name="_Toc22834517"/>
      <w:bookmarkStart w:id="70" w:name="_Toc46840463"/>
      <w:r w:rsidRPr="00432252">
        <w:rPr>
          <w:rFonts w:cs="Arial"/>
        </w:rPr>
        <w:lastRenderedPageBreak/>
        <w:t>REFERÊNCIAS</w:t>
      </w:r>
      <w:bookmarkEnd w:id="69"/>
      <w:bookmarkEnd w:id="70"/>
    </w:p>
    <w:p w:rsidR="005B4572" w:rsidRPr="000F3DCA" w:rsidRDefault="005B4572" w:rsidP="005B4572">
      <w:pPr>
        <w:jc w:val="both"/>
        <w:rPr>
          <w:sz w:val="2"/>
          <w:szCs w:val="2"/>
        </w:rPr>
      </w:pPr>
    </w:p>
    <w:p w:rsidR="005B4572" w:rsidRPr="000F3DCA" w:rsidRDefault="005B4572" w:rsidP="005B4572">
      <w:pPr>
        <w:jc w:val="both"/>
        <w:rPr>
          <w:sz w:val="2"/>
          <w:szCs w:val="2"/>
        </w:rPr>
        <w:sectPr w:rsidR="005B4572" w:rsidRPr="000F3DCA" w:rsidSect="000B668D">
          <w:headerReference w:type="first" r:id="rId21"/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2B4A98" w:rsidRPr="000F3DCA" w:rsidRDefault="002B4A98" w:rsidP="002B4A98">
      <w:pPr>
        <w:pStyle w:val="ppgEHREFERENCIAS"/>
      </w:pPr>
      <w:r w:rsidRPr="000F3DCA">
        <w:t xml:space="preserve">ASSOCIAÇÃO BRASILEIRA DE NORMAS TÉCNICAS. </w:t>
      </w:r>
      <w:r w:rsidRPr="009745CC">
        <w:rPr>
          <w:i/>
          <w:iCs/>
        </w:rPr>
        <w:t>ABNT NBR 6028</w:t>
      </w:r>
      <w:r w:rsidRPr="000F3DCA">
        <w:t xml:space="preserve">: </w:t>
      </w:r>
      <w:r w:rsidR="009745CC">
        <w:t>i</w:t>
      </w:r>
      <w:r w:rsidRPr="002B4A98">
        <w:t>nformação e documentação</w:t>
      </w:r>
      <w:r>
        <w:t>;</w:t>
      </w:r>
      <w:r w:rsidRPr="002B4A98">
        <w:t xml:space="preserve"> </w:t>
      </w:r>
      <w:r>
        <w:t>r</w:t>
      </w:r>
      <w:r w:rsidRPr="002B4A98">
        <w:t>esumo</w:t>
      </w:r>
      <w:r>
        <w:t>; a</w:t>
      </w:r>
      <w:r w:rsidRPr="002B4A98">
        <w:t>presentação</w:t>
      </w:r>
      <w:r w:rsidRPr="000F3DCA">
        <w:t>. Rio de Janeiro: ABNT, 20</w:t>
      </w:r>
      <w:r>
        <w:t>02</w:t>
      </w:r>
      <w:r w:rsidRPr="000F3DCA">
        <w:t>.</w:t>
      </w:r>
    </w:p>
    <w:p w:rsidR="002B4A98" w:rsidRPr="000F3DCA" w:rsidRDefault="002B4A98" w:rsidP="002B4A98">
      <w:pPr>
        <w:pStyle w:val="ppgEHREFERENCIAS"/>
      </w:pPr>
      <w:r w:rsidRPr="000F3DCA">
        <w:t xml:space="preserve">ASSOCIAÇÃO BRASILEIRA DE NORMAS TÉCNICAS. </w:t>
      </w:r>
      <w:r w:rsidRPr="009745CC">
        <w:rPr>
          <w:i/>
          <w:iCs/>
        </w:rPr>
        <w:t>ABNT NBR 6023</w:t>
      </w:r>
      <w:r w:rsidRPr="000F3DCA">
        <w:t>: informação e documentação; referências; elaboração. Rio de Janeiro: ABNT, 20</w:t>
      </w:r>
      <w:r>
        <w:t>02</w:t>
      </w:r>
      <w:r w:rsidRPr="000F3DCA">
        <w:t>.</w:t>
      </w:r>
    </w:p>
    <w:p w:rsidR="002B4A98" w:rsidRDefault="002B4A98" w:rsidP="002B4A98">
      <w:pPr>
        <w:pStyle w:val="ppgEHREFERENCIAS"/>
      </w:pPr>
      <w:r w:rsidRPr="000F3DCA">
        <w:t xml:space="preserve">ASSOCIAÇÃO BRASILEIRA DE NORMAS TÉCNICAS. </w:t>
      </w:r>
      <w:r w:rsidRPr="009745CC">
        <w:rPr>
          <w:i/>
          <w:iCs/>
        </w:rPr>
        <w:t>ABNT NBR 6023</w:t>
      </w:r>
      <w:r w:rsidRPr="000F3DCA">
        <w:t xml:space="preserve">: </w:t>
      </w:r>
      <w:r w:rsidR="009745CC">
        <w:t>I</w:t>
      </w:r>
      <w:r w:rsidRPr="000F3DCA">
        <w:t>nformação e documentação</w:t>
      </w:r>
      <w:r w:rsidR="009745CC">
        <w:t>;</w:t>
      </w:r>
      <w:r w:rsidRPr="000F3DCA">
        <w:t xml:space="preserve"> referências; elaboração. Rio de Janeiro: ABNT, 20</w:t>
      </w:r>
      <w:r>
        <w:t>18</w:t>
      </w:r>
      <w:r w:rsidRPr="000F3DCA">
        <w:t>.</w:t>
      </w:r>
    </w:p>
    <w:p w:rsidR="002B4A98" w:rsidRPr="000F3DCA" w:rsidRDefault="002B4A98" w:rsidP="002B4A98">
      <w:pPr>
        <w:pStyle w:val="ppgEHREFERENCIAS"/>
      </w:pPr>
      <w:r w:rsidRPr="000F3DCA">
        <w:t xml:space="preserve">ASSOCIAÇÃO BRASILEIRA DE NORMAS TÉCNICAS. </w:t>
      </w:r>
      <w:r w:rsidRPr="009745CC">
        <w:rPr>
          <w:i/>
          <w:iCs/>
        </w:rPr>
        <w:t>ABNT NBR 10520</w:t>
      </w:r>
      <w:r w:rsidRPr="000F3DCA">
        <w:t xml:space="preserve">: </w:t>
      </w:r>
      <w:r w:rsidR="009745CC" w:rsidRPr="009745CC">
        <w:t>a</w:t>
      </w:r>
      <w:r w:rsidRPr="009745CC">
        <w:t>rtigo em publicação periódica científica impressa</w:t>
      </w:r>
      <w:r w:rsidR="009745CC" w:rsidRPr="009745CC">
        <w:t>:</w:t>
      </w:r>
      <w:r w:rsidRPr="009745CC">
        <w:t xml:space="preserve"> apresentação</w:t>
      </w:r>
      <w:r w:rsidRPr="000F3DCA">
        <w:t>. Rio de Janeiro: ABNT, 2002.</w:t>
      </w:r>
    </w:p>
    <w:p w:rsidR="002B4A98" w:rsidRPr="000F3DCA" w:rsidRDefault="002B4A98" w:rsidP="002B4A98">
      <w:pPr>
        <w:pStyle w:val="ppgEHREFERENCIAS"/>
      </w:pPr>
      <w:r w:rsidRPr="000F3DCA">
        <w:t xml:space="preserve">ASSOCIAÇÃO BRASILEIRA DE NORMAS TÉCNICAS. </w:t>
      </w:r>
      <w:r w:rsidRPr="009745CC">
        <w:rPr>
          <w:i/>
          <w:iCs/>
        </w:rPr>
        <w:t>ABNT NBR 14724</w:t>
      </w:r>
      <w:r w:rsidRPr="000F3DCA">
        <w:t xml:space="preserve">: </w:t>
      </w:r>
      <w:r w:rsidR="009745CC" w:rsidRPr="009745CC">
        <w:t>i</w:t>
      </w:r>
      <w:r w:rsidRPr="009745CC">
        <w:t>nformação e documentação</w:t>
      </w:r>
      <w:r w:rsidR="009745CC">
        <w:t>;</w:t>
      </w:r>
      <w:r w:rsidRPr="009745CC">
        <w:t xml:space="preserve"> trabalhos acadêmicos</w:t>
      </w:r>
      <w:r w:rsidRPr="000F3DCA">
        <w:t>; apresentação. Rio de Janeiro: ABNT, 2011.</w:t>
      </w:r>
    </w:p>
    <w:p w:rsidR="000F3DCA" w:rsidRPr="000F3DCA" w:rsidRDefault="000F3DCA" w:rsidP="000F3DCA">
      <w:pPr>
        <w:pStyle w:val="ppgEHREFERENCIAS"/>
      </w:pPr>
      <w:r w:rsidRPr="000F3DCA">
        <w:t xml:space="preserve">ASSOCIAÇÃO BRASILEIRA DE NORMAS TÉCNICAS. </w:t>
      </w:r>
      <w:r w:rsidRPr="009745CC">
        <w:rPr>
          <w:i/>
          <w:iCs/>
        </w:rPr>
        <w:t>ABNT NBR 15287</w:t>
      </w:r>
      <w:r w:rsidRPr="002B4A98">
        <w:t>:</w:t>
      </w:r>
      <w:r w:rsidRPr="000F3DCA">
        <w:t xml:space="preserve"> </w:t>
      </w:r>
      <w:r w:rsidR="009745CC" w:rsidRPr="009745CC">
        <w:t>i</w:t>
      </w:r>
      <w:r w:rsidRPr="009745CC">
        <w:t>nformação e documentação; projeto de pesquisa; apresentação</w:t>
      </w:r>
      <w:r w:rsidRPr="000F3DCA">
        <w:t>. Rio de Janeiro: ABNT, 2011.</w:t>
      </w:r>
    </w:p>
    <w:p w:rsidR="000F3DCA" w:rsidRPr="000F3DCA" w:rsidRDefault="000F3DCA" w:rsidP="000F3DCA">
      <w:pPr>
        <w:pStyle w:val="ppgEHREFERENCIAS"/>
      </w:pPr>
      <w:r w:rsidRPr="000F3DCA">
        <w:t xml:space="preserve">BIBLIOTECA REGIONAL DE MEDICINA. BIREME. Centro Latino-Americano e do Caribe de Informação em Ciências da Saúde. </w:t>
      </w:r>
      <w:r w:rsidRPr="009745CC">
        <w:rPr>
          <w:i/>
          <w:iCs/>
        </w:rPr>
        <w:t xml:space="preserve">Descritores em </w:t>
      </w:r>
      <w:r w:rsidR="00D80E89" w:rsidRPr="009745CC">
        <w:rPr>
          <w:i/>
          <w:iCs/>
        </w:rPr>
        <w:t>C</w:t>
      </w:r>
      <w:r w:rsidRPr="009745CC">
        <w:rPr>
          <w:i/>
          <w:iCs/>
        </w:rPr>
        <w:t xml:space="preserve">iências da </w:t>
      </w:r>
      <w:r w:rsidR="00D80E89" w:rsidRPr="009745CC">
        <w:rPr>
          <w:i/>
          <w:iCs/>
        </w:rPr>
        <w:t>S</w:t>
      </w:r>
      <w:r w:rsidRPr="009745CC">
        <w:rPr>
          <w:i/>
          <w:iCs/>
        </w:rPr>
        <w:t>aúde</w:t>
      </w:r>
      <w:r w:rsidRPr="000F3DCA">
        <w:t>. 20</w:t>
      </w:r>
      <w:r>
        <w:t>20</w:t>
      </w:r>
      <w:r w:rsidRPr="000F3DCA">
        <w:t>.</w:t>
      </w:r>
      <w:r w:rsidR="00D80E89">
        <w:t xml:space="preserve"> Disponível em: </w:t>
      </w:r>
      <w:r w:rsidR="00D80E89" w:rsidRPr="00D80E89">
        <w:t>https</w:t>
      </w:r>
      <w:r w:rsidR="00D80E89">
        <w:t>://</w:t>
      </w:r>
      <w:r w:rsidR="00D80E89" w:rsidRPr="00D80E89">
        <w:t>decs.bvsalud.org</w:t>
      </w:r>
      <w:r w:rsidR="009745CC" w:rsidRPr="00CE7EE8">
        <w:t xml:space="preserve">. Acesso em: 12 </w:t>
      </w:r>
      <w:r w:rsidR="009745CC">
        <w:t>ago</w:t>
      </w:r>
      <w:r w:rsidR="009745CC" w:rsidRPr="00CE7EE8">
        <w:t>. 20</w:t>
      </w:r>
      <w:r w:rsidR="009745CC">
        <w:t>21</w:t>
      </w:r>
      <w:r w:rsidR="009745CC" w:rsidRPr="00CE7EE8">
        <w:t>.</w:t>
      </w:r>
    </w:p>
    <w:p w:rsidR="000F3DCA" w:rsidRPr="000F3DCA" w:rsidRDefault="000F3DCA" w:rsidP="000F3DCA">
      <w:pPr>
        <w:pStyle w:val="ppgEHREFERENCIAS"/>
      </w:pPr>
      <w:r w:rsidRPr="000F3DCA">
        <w:t xml:space="preserve">CONSELHO NACIONAL DE ESTATÍSTICA. Normas de </w:t>
      </w:r>
      <w:r w:rsidR="009745CC">
        <w:t>A</w:t>
      </w:r>
      <w:r w:rsidRPr="000F3DCA">
        <w:t xml:space="preserve">presentação </w:t>
      </w:r>
      <w:r w:rsidR="009745CC">
        <w:t>T</w:t>
      </w:r>
      <w:r w:rsidRPr="000F3DCA">
        <w:t xml:space="preserve">abular. </w:t>
      </w:r>
      <w:r w:rsidRPr="009745CC">
        <w:rPr>
          <w:i/>
          <w:iCs/>
        </w:rPr>
        <w:t>Revista Brasileira de Estatística</w:t>
      </w:r>
      <w:r w:rsidRPr="000F3DCA">
        <w:t>, Rio de Janeiro, v. 24, n. 93/94, p. 42-47, jan./jun. 1963.</w:t>
      </w:r>
    </w:p>
    <w:p w:rsidR="00CE7EE8" w:rsidRDefault="00CE7EE8" w:rsidP="000F3DCA">
      <w:pPr>
        <w:pStyle w:val="ppgEHREFERENCIAS"/>
      </w:pPr>
      <w:r w:rsidRPr="000F3DCA">
        <w:t>INSTITUTO BRASILEIRO DE GEOGRAFIA E ESTATÍSTICA</w:t>
      </w:r>
      <w:r>
        <w:t xml:space="preserve"> - </w:t>
      </w:r>
      <w:r w:rsidRPr="00CE7EE8">
        <w:t xml:space="preserve">IBGE. </w:t>
      </w:r>
      <w:r w:rsidRPr="009745CC">
        <w:rPr>
          <w:i/>
          <w:iCs/>
        </w:rPr>
        <w:t>Censo Demográfico de 1960</w:t>
      </w:r>
      <w:r w:rsidRPr="00CE7EE8">
        <w:t>. VII Recenseamento Geral do Brasil. Série Regional, v. I, t. XVI, Rio de Janeiro, [s.d.].</w:t>
      </w:r>
    </w:p>
    <w:p w:rsidR="00CE7EE8" w:rsidRDefault="00CE7EE8" w:rsidP="000F3DCA">
      <w:pPr>
        <w:pStyle w:val="ppgEHREFERENCIAS"/>
      </w:pPr>
      <w:r w:rsidRPr="000F3DCA">
        <w:lastRenderedPageBreak/>
        <w:t>INSTITUTO BRASILEIRO DE GEOGRAFIA E ESTATÍSTICA</w:t>
      </w:r>
      <w:r>
        <w:t xml:space="preserve"> - </w:t>
      </w:r>
      <w:r w:rsidRPr="00CE7EE8">
        <w:t xml:space="preserve">IBGE. </w:t>
      </w:r>
      <w:r w:rsidRPr="009745CC">
        <w:rPr>
          <w:i/>
          <w:iCs/>
        </w:rPr>
        <w:t>Censo Demográfico</w:t>
      </w:r>
      <w:r w:rsidRPr="00CE7EE8">
        <w:t>: Rio Grande do Sul. VIII Recenseamento Geral - 1970. Série Regional, v. I, t. XXI, Rio de Janeiro, [s.d.].</w:t>
      </w:r>
    </w:p>
    <w:p w:rsidR="00CE7EE8" w:rsidRDefault="00CE7EE8" w:rsidP="000F3DCA">
      <w:pPr>
        <w:pStyle w:val="ppgEHREFERENCIAS"/>
      </w:pPr>
      <w:r w:rsidRPr="000F3DCA">
        <w:t>INSTITUTO BRASILEIRO DE GEOGRAFIA E ESTATÍSTICA</w:t>
      </w:r>
      <w:r>
        <w:t xml:space="preserve"> - </w:t>
      </w:r>
      <w:r w:rsidRPr="00CE7EE8">
        <w:t xml:space="preserve">IBGE. </w:t>
      </w:r>
      <w:r w:rsidRPr="009745CC">
        <w:rPr>
          <w:i/>
          <w:iCs/>
        </w:rPr>
        <w:t>Censo Demográfico</w:t>
      </w:r>
      <w:r w:rsidRPr="00CE7EE8">
        <w:t>: dados gerais, migração, instrução, fecundidade e mortalidade. IX Recenseamento Geral do Brasil - 1980. v. 1, t. 4, n. 22, Rio de Janeiro, 1982.</w:t>
      </w:r>
    </w:p>
    <w:p w:rsidR="00CE7EE8" w:rsidRDefault="00CE7EE8" w:rsidP="000F3DCA">
      <w:pPr>
        <w:pStyle w:val="ppgEHREFERENCIAS"/>
      </w:pPr>
      <w:r w:rsidRPr="000F3DCA">
        <w:t>INSTITUTO BRASILEIRO DE GEOGRAFIA E ESTATÍSTICA</w:t>
      </w:r>
      <w:r>
        <w:t xml:space="preserve"> - </w:t>
      </w:r>
      <w:r w:rsidRPr="00CE7EE8">
        <w:t xml:space="preserve">IBGE. </w:t>
      </w:r>
      <w:r w:rsidRPr="009745CC">
        <w:rPr>
          <w:i/>
          <w:iCs/>
        </w:rPr>
        <w:t>Censo Demográfico 1991</w:t>
      </w:r>
      <w:r w:rsidRPr="00CE7EE8">
        <w:t xml:space="preserve">. Banco de Dados Agregados. Sistema IBGE de Recuperação Automática (SIDRA). Disponível em: http://www.sidra.ibge.gov.br/. Acesso em: 12 </w:t>
      </w:r>
      <w:r>
        <w:t>jun</w:t>
      </w:r>
      <w:r w:rsidRPr="00CE7EE8">
        <w:t>. 20</w:t>
      </w:r>
      <w:r>
        <w:t>2</w:t>
      </w:r>
      <w:r w:rsidR="009745CC">
        <w:t>1</w:t>
      </w:r>
      <w:r w:rsidRPr="00CE7EE8">
        <w:t>.</w:t>
      </w:r>
    </w:p>
    <w:p w:rsidR="00CE7EE8" w:rsidRDefault="00CE7EE8" w:rsidP="00CE7EE8">
      <w:pPr>
        <w:pStyle w:val="ppgEHREFERENCIAS"/>
      </w:pPr>
      <w:r w:rsidRPr="000F3DCA">
        <w:t>INSTITUTO BRASILEIRO DE GEOGRAFIA E ESTATÍSTICA</w:t>
      </w:r>
      <w:r>
        <w:t xml:space="preserve"> - </w:t>
      </w:r>
      <w:r w:rsidRPr="00CE7EE8">
        <w:t xml:space="preserve">IBGE. </w:t>
      </w:r>
      <w:r w:rsidRPr="000F3DCA">
        <w:t xml:space="preserve">Normas de </w:t>
      </w:r>
      <w:r>
        <w:t>A</w:t>
      </w:r>
      <w:r w:rsidRPr="000F3DCA">
        <w:t xml:space="preserve">presentação </w:t>
      </w:r>
      <w:r>
        <w:t>T</w:t>
      </w:r>
      <w:r w:rsidRPr="000F3DCA">
        <w:t>abular. 3. ed. Rio de Janeiro: IBGE, 1993.</w:t>
      </w:r>
    </w:p>
    <w:p w:rsidR="00CE7EE8" w:rsidRDefault="00CE7EE8" w:rsidP="000F3DCA">
      <w:pPr>
        <w:pStyle w:val="ppgEHREFERENCIAS"/>
      </w:pPr>
      <w:r w:rsidRPr="000F3DCA">
        <w:t>INSTITUTO BRASILEIRO DE GEOGRAFIA E ESTATÍSTICA</w:t>
      </w:r>
      <w:r>
        <w:t xml:space="preserve"> - </w:t>
      </w:r>
      <w:r w:rsidRPr="00CE7EE8">
        <w:t xml:space="preserve">IBGE. Censo Demográfico 2000. Banco de Dados Agregados. Sistema IBGE de Recuperação Automática (SIDRA). Disponível em: http://www.sidra.ibge.gov.br. Acesso em: 12 </w:t>
      </w:r>
      <w:r w:rsidR="009745CC">
        <w:t>ago</w:t>
      </w:r>
      <w:r w:rsidRPr="00CE7EE8">
        <w:t>. 202</w:t>
      </w:r>
      <w:r w:rsidR="009745CC">
        <w:t>1</w:t>
      </w:r>
      <w:r w:rsidRPr="00CE7EE8">
        <w:t>.</w:t>
      </w:r>
    </w:p>
    <w:p w:rsidR="00EB52AA" w:rsidRPr="000F3DCA" w:rsidRDefault="00EB52AA" w:rsidP="000F3DCA">
      <w:pPr>
        <w:pStyle w:val="ppgEHREFERENCIAS"/>
      </w:pPr>
      <w:r w:rsidRPr="00EB52AA">
        <w:t xml:space="preserve">PASQUALOTTI, Adriano. </w:t>
      </w:r>
      <w:r w:rsidRPr="009745CC">
        <w:rPr>
          <w:i/>
          <w:iCs/>
        </w:rPr>
        <w:t>Comunicação, Tecnologia e Envelhecimento</w:t>
      </w:r>
      <w:r w:rsidRPr="00EB52AA">
        <w:t>: significação da interação na era da informação. – Porto Alegre, 2008. 198 f. + Anexos + Apêndices. Tese (Doutorado em Informática na Educação) – Universidade Federal do Rio Grande do Sul. Centro Interdisciplinar de Novas Tecnologias na Educação. Programa de Pós-Graduação em Informática na Educação, Porto Alegre, 2008.</w:t>
      </w:r>
    </w:p>
    <w:p w:rsidR="000F3DCA" w:rsidRPr="00432252" w:rsidRDefault="000F3DCA" w:rsidP="009745CC">
      <w:pPr>
        <w:pStyle w:val="ppgEHQUEBRADESECAO"/>
      </w:pPr>
    </w:p>
    <w:p w:rsidR="005B4572" w:rsidRPr="00432252" w:rsidRDefault="005B4572" w:rsidP="009745CC">
      <w:pPr>
        <w:pStyle w:val="ppgEHQUEBRADESECAO"/>
        <w:sectPr w:rsidR="005B4572" w:rsidRPr="00432252" w:rsidSect="000B668D">
          <w:type w:val="continuous"/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5B4572" w:rsidRPr="00664F17" w:rsidRDefault="005B4572" w:rsidP="005B4572">
      <w:pPr>
        <w:pStyle w:val="ppgEHPOS-TEXTUAIS"/>
      </w:pPr>
      <w:bookmarkStart w:id="71" w:name="_Toc22834519"/>
      <w:bookmarkStart w:id="72" w:name="_Toc46840464"/>
      <w:bookmarkStart w:id="73" w:name="_Toc144111014"/>
      <w:bookmarkStart w:id="74" w:name="_Toc144111343"/>
      <w:bookmarkStart w:id="75" w:name="_Toc197227001"/>
      <w:r w:rsidRPr="00664F17">
        <w:lastRenderedPageBreak/>
        <w:t>APÊNDICES</w:t>
      </w:r>
      <w:bookmarkEnd w:id="71"/>
      <w:bookmarkEnd w:id="72"/>
    </w:p>
    <w:p w:rsidR="005B4572" w:rsidRPr="00664F17" w:rsidRDefault="005B4572" w:rsidP="009745CC">
      <w:pPr>
        <w:pStyle w:val="ppgEHQUEBRADESECAO"/>
      </w:pPr>
    </w:p>
    <w:p w:rsidR="005B4572" w:rsidRPr="00664F17" w:rsidRDefault="005B4572" w:rsidP="009745CC">
      <w:pPr>
        <w:pStyle w:val="ppgEHQUEBRADESECAO"/>
        <w:sectPr w:rsidR="005B4572" w:rsidRPr="00664F17" w:rsidSect="000B668D">
          <w:headerReference w:type="default" r:id="rId22"/>
          <w:headerReference w:type="first" r:id="rId23"/>
          <w:footerReference w:type="first" r:id="rId24"/>
          <w:pgSz w:w="11907" w:h="16840" w:code="9"/>
          <w:pgMar w:top="1418" w:right="1701" w:bottom="1418" w:left="1701" w:header="720" w:footer="720" w:gutter="0"/>
          <w:cols w:space="720"/>
          <w:vAlign w:val="center"/>
          <w:titlePg/>
        </w:sectPr>
      </w:pPr>
    </w:p>
    <w:p w:rsidR="005B4572" w:rsidRPr="00E925B9" w:rsidRDefault="005B4572" w:rsidP="005B4572">
      <w:pPr>
        <w:pStyle w:val="ppgEHAPENDICE"/>
        <w:rPr>
          <w:szCs w:val="24"/>
        </w:rPr>
      </w:pPr>
      <w:bookmarkStart w:id="76" w:name="_Toc22834520"/>
      <w:bookmarkStart w:id="77" w:name="_Toc46840465"/>
      <w:bookmarkStart w:id="78" w:name="_Toc144111012"/>
      <w:bookmarkStart w:id="79" w:name="_Toc144111341"/>
      <w:r w:rsidRPr="00371C2F">
        <w:lastRenderedPageBreak/>
        <w:t xml:space="preserve">Inserir </w:t>
      </w:r>
      <w:r w:rsidR="000F3DCA">
        <w:t>o título</w:t>
      </w:r>
      <w:r w:rsidRPr="00371C2F">
        <w:t xml:space="preserve"> </w:t>
      </w:r>
      <w:r>
        <w:t>d</w:t>
      </w:r>
      <w:r w:rsidRPr="00371C2F">
        <w:t>o A</w:t>
      </w:r>
      <w:r>
        <w:t>pêndice A</w:t>
      </w:r>
      <w:bookmarkEnd w:id="76"/>
      <w:bookmarkEnd w:id="77"/>
    </w:p>
    <w:p w:rsidR="005B4572" w:rsidRPr="00FA48C1" w:rsidRDefault="005B4572" w:rsidP="009745CC">
      <w:pPr>
        <w:pStyle w:val="ppgEHQUEBRADESECAO"/>
      </w:pPr>
    </w:p>
    <w:p w:rsidR="005B4572" w:rsidRPr="00FA48C1" w:rsidRDefault="005B4572" w:rsidP="009745CC">
      <w:pPr>
        <w:pStyle w:val="ppgEHQUEBRADESECAO"/>
        <w:sectPr w:rsidR="005B4572" w:rsidRPr="00FA48C1" w:rsidSect="000B668D">
          <w:headerReference w:type="default" r:id="rId25"/>
          <w:footerReference w:type="default" r:id="rId26"/>
          <w:pgSz w:w="11907" w:h="16840" w:code="9"/>
          <w:pgMar w:top="1418" w:right="1701" w:bottom="1418" w:left="1701" w:header="720" w:footer="720" w:gutter="0"/>
          <w:cols w:space="720"/>
          <w:formProt w:val="0"/>
          <w:vAlign w:val="center"/>
          <w:titlePg/>
        </w:sectPr>
      </w:pPr>
    </w:p>
    <w:p w:rsidR="000F3DCA" w:rsidRPr="00432252" w:rsidRDefault="000F3DCA" w:rsidP="000F3DCA">
      <w:pPr>
        <w:jc w:val="both"/>
        <w:rPr>
          <w:rFonts w:ascii="Arial" w:hAnsi="Arial" w:cs="Arial"/>
        </w:rPr>
      </w:pPr>
      <w:r w:rsidRPr="00432252">
        <w:rPr>
          <w:rFonts w:ascii="Arial" w:hAnsi="Arial" w:cs="Arial"/>
        </w:rPr>
        <w:lastRenderedPageBreak/>
        <w:t xml:space="preserve">Inserir conteúdo do Apêndice </w:t>
      </w:r>
      <w:r>
        <w:rPr>
          <w:rFonts w:ascii="Arial" w:hAnsi="Arial" w:cs="Arial"/>
        </w:rPr>
        <w:t>A</w:t>
      </w:r>
    </w:p>
    <w:p w:rsidR="005B4572" w:rsidRPr="00586A44" w:rsidRDefault="005B4572" w:rsidP="009745CC">
      <w:pPr>
        <w:pStyle w:val="ppgEHQUEBRADESECAO"/>
      </w:pPr>
    </w:p>
    <w:p w:rsidR="005B4572" w:rsidRPr="00586A44" w:rsidRDefault="005B4572" w:rsidP="009745CC">
      <w:pPr>
        <w:pStyle w:val="ppgEHQUEBRADESECAO"/>
        <w:sectPr w:rsidR="005B4572" w:rsidRPr="00586A44" w:rsidSect="000B668D">
          <w:headerReference w:type="default" r:id="rId27"/>
          <w:footerReference w:type="default" r:id="rId28"/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5B4572" w:rsidRPr="00FB5CAA" w:rsidRDefault="005B4572" w:rsidP="005B4572">
      <w:pPr>
        <w:pStyle w:val="ppgEHAPENDICE"/>
      </w:pPr>
      <w:bookmarkStart w:id="80" w:name="_Toc22834521"/>
      <w:bookmarkStart w:id="81" w:name="_Toc46840466"/>
      <w:r w:rsidRPr="001E7BD0">
        <w:lastRenderedPageBreak/>
        <w:t xml:space="preserve">Inserir </w:t>
      </w:r>
      <w:r w:rsidR="000F3DCA">
        <w:t>o título</w:t>
      </w:r>
      <w:r w:rsidRPr="001E7BD0">
        <w:t xml:space="preserve"> </w:t>
      </w:r>
      <w:r>
        <w:t>do Apêndice B</w:t>
      </w:r>
      <w:bookmarkEnd w:id="80"/>
      <w:bookmarkEnd w:id="81"/>
    </w:p>
    <w:p w:rsidR="005B4572" w:rsidRPr="00FA48C1" w:rsidRDefault="005B4572" w:rsidP="009745CC">
      <w:pPr>
        <w:pStyle w:val="ppgEHQUEBRADESECAO"/>
      </w:pPr>
    </w:p>
    <w:p w:rsidR="005B4572" w:rsidRPr="00FA48C1" w:rsidRDefault="005B4572" w:rsidP="009745CC">
      <w:pPr>
        <w:pStyle w:val="ppgEHQUEBRADESECAO"/>
        <w:sectPr w:rsidR="005B4572" w:rsidRPr="00FA48C1" w:rsidSect="000B668D">
          <w:headerReference w:type="default" r:id="rId29"/>
          <w:footerReference w:type="default" r:id="rId30"/>
          <w:pgSz w:w="11907" w:h="16840" w:code="9"/>
          <w:pgMar w:top="1418" w:right="1701" w:bottom="1418" w:left="1701" w:header="720" w:footer="720" w:gutter="0"/>
          <w:cols w:space="720"/>
          <w:formProt w:val="0"/>
          <w:vAlign w:val="center"/>
          <w:titlePg/>
        </w:sectPr>
      </w:pPr>
    </w:p>
    <w:p w:rsidR="005B4572" w:rsidRPr="00432252" w:rsidRDefault="005B4572" w:rsidP="005B4572">
      <w:pPr>
        <w:jc w:val="both"/>
        <w:rPr>
          <w:rFonts w:ascii="Arial" w:hAnsi="Arial" w:cs="Arial"/>
        </w:rPr>
      </w:pPr>
      <w:r w:rsidRPr="00432252">
        <w:rPr>
          <w:rFonts w:ascii="Arial" w:hAnsi="Arial" w:cs="Arial"/>
        </w:rPr>
        <w:lastRenderedPageBreak/>
        <w:t>Inserir conteúdo do Apêndice B</w:t>
      </w:r>
    </w:p>
    <w:p w:rsidR="005B4572" w:rsidRPr="00586A44" w:rsidRDefault="005B4572" w:rsidP="009745CC">
      <w:pPr>
        <w:pStyle w:val="ppgEHQUEBRADESECAO"/>
      </w:pPr>
    </w:p>
    <w:p w:rsidR="005B4572" w:rsidRPr="00586A44" w:rsidRDefault="005B4572" w:rsidP="009745CC">
      <w:pPr>
        <w:pStyle w:val="ppgEHQUEBRADESECAO"/>
        <w:sectPr w:rsidR="005B4572" w:rsidRPr="00586A44" w:rsidSect="000B668D">
          <w:headerReference w:type="default" r:id="rId31"/>
          <w:footerReference w:type="default" r:id="rId32"/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5B4572" w:rsidRPr="00664F17" w:rsidRDefault="005B4572" w:rsidP="005B4572">
      <w:pPr>
        <w:pStyle w:val="ppgEHPOS-TEXTUAIS"/>
      </w:pPr>
      <w:bookmarkStart w:id="82" w:name="_Toc22834522"/>
      <w:bookmarkStart w:id="83" w:name="_Toc46840467"/>
      <w:bookmarkEnd w:id="78"/>
      <w:bookmarkEnd w:id="79"/>
      <w:r w:rsidRPr="00664F17">
        <w:lastRenderedPageBreak/>
        <w:t>ANEXOS</w:t>
      </w:r>
      <w:bookmarkEnd w:id="73"/>
      <w:bookmarkEnd w:id="74"/>
      <w:bookmarkEnd w:id="75"/>
      <w:bookmarkEnd w:id="82"/>
      <w:bookmarkEnd w:id="83"/>
    </w:p>
    <w:p w:rsidR="005B4572" w:rsidRPr="009745CC" w:rsidRDefault="005B4572" w:rsidP="009745CC">
      <w:pPr>
        <w:pStyle w:val="ppgEHQUEBRADESECAO"/>
        <w:rPr>
          <w:rStyle w:val="nfase"/>
          <w:i w:val="0"/>
          <w:iCs w:val="0"/>
        </w:rPr>
      </w:pPr>
    </w:p>
    <w:p w:rsidR="005B4572" w:rsidRPr="009745CC" w:rsidRDefault="005B4572" w:rsidP="009745CC">
      <w:pPr>
        <w:pStyle w:val="ppgEHQUEBRADESECAO"/>
        <w:rPr>
          <w:rStyle w:val="nfase"/>
          <w:i w:val="0"/>
          <w:iCs w:val="0"/>
        </w:rPr>
        <w:sectPr w:rsidR="005B4572" w:rsidRPr="009745CC" w:rsidSect="000B668D">
          <w:headerReference w:type="default" r:id="rId33"/>
          <w:footerReference w:type="first" r:id="rId34"/>
          <w:pgSz w:w="11907" w:h="16840" w:code="9"/>
          <w:pgMar w:top="1418" w:right="1701" w:bottom="1418" w:left="1701" w:header="720" w:footer="720" w:gutter="0"/>
          <w:cols w:space="720"/>
          <w:vAlign w:val="center"/>
          <w:titlePg/>
        </w:sectPr>
      </w:pPr>
    </w:p>
    <w:p w:rsidR="005B4572" w:rsidRPr="00371C2F" w:rsidRDefault="005B4572" w:rsidP="005B4572">
      <w:pPr>
        <w:pStyle w:val="ppgEHANEXOS"/>
      </w:pPr>
      <w:bookmarkStart w:id="84" w:name="_Toc22834523"/>
      <w:bookmarkStart w:id="85" w:name="_Toc46840468"/>
      <w:bookmarkStart w:id="86" w:name="_Toc153188695"/>
      <w:r w:rsidRPr="00371C2F">
        <w:lastRenderedPageBreak/>
        <w:t xml:space="preserve">Inserir </w:t>
      </w:r>
      <w:r>
        <w:t xml:space="preserve">o título do </w:t>
      </w:r>
      <w:r w:rsidRPr="00371C2F">
        <w:t>Anexo</w:t>
      </w:r>
      <w:r>
        <w:t xml:space="preserve"> A</w:t>
      </w:r>
      <w:bookmarkEnd w:id="84"/>
      <w:bookmarkEnd w:id="85"/>
    </w:p>
    <w:p w:rsidR="005B4572" w:rsidRPr="00664F17" w:rsidRDefault="005B4572" w:rsidP="009745CC">
      <w:pPr>
        <w:pStyle w:val="ppgEHQUEBRADESECAO"/>
      </w:pPr>
    </w:p>
    <w:p w:rsidR="005B4572" w:rsidRPr="00664F17" w:rsidRDefault="005B4572" w:rsidP="009745CC">
      <w:pPr>
        <w:pStyle w:val="ppgEHQUEBRADESECAO"/>
        <w:sectPr w:rsidR="005B4572" w:rsidRPr="00664F17" w:rsidSect="000B668D">
          <w:headerReference w:type="default" r:id="rId35"/>
          <w:pgSz w:w="11907" w:h="16840" w:code="9"/>
          <w:pgMar w:top="1418" w:right="1701" w:bottom="1418" w:left="1701" w:header="720" w:footer="720" w:gutter="0"/>
          <w:cols w:space="720"/>
          <w:formProt w:val="0"/>
          <w:vAlign w:val="center"/>
          <w:titlePg/>
        </w:sectPr>
      </w:pPr>
    </w:p>
    <w:p w:rsidR="005B4572" w:rsidRPr="00432252" w:rsidRDefault="005B4572" w:rsidP="005B4572">
      <w:pPr>
        <w:jc w:val="both"/>
        <w:rPr>
          <w:rFonts w:ascii="Arial" w:hAnsi="Arial" w:cs="Arial"/>
        </w:rPr>
      </w:pPr>
      <w:r w:rsidRPr="00432252">
        <w:rPr>
          <w:rFonts w:ascii="Arial" w:hAnsi="Arial" w:cs="Arial"/>
        </w:rPr>
        <w:lastRenderedPageBreak/>
        <w:t xml:space="preserve">Inserir conteúdo do Anexo </w:t>
      </w:r>
      <w:r>
        <w:rPr>
          <w:rFonts w:ascii="Arial" w:hAnsi="Arial" w:cs="Arial"/>
        </w:rPr>
        <w:t>A</w:t>
      </w:r>
    </w:p>
    <w:p w:rsidR="005B4572" w:rsidRPr="00586A44" w:rsidRDefault="005B4572" w:rsidP="009745CC">
      <w:pPr>
        <w:pStyle w:val="ppgEHQUEBRADESECAO"/>
      </w:pPr>
    </w:p>
    <w:p w:rsidR="005B4572" w:rsidRPr="00586A44" w:rsidRDefault="005B4572" w:rsidP="009745CC">
      <w:pPr>
        <w:pStyle w:val="ppgEHQUEBRADESECAO"/>
        <w:sectPr w:rsidR="005B4572" w:rsidRPr="00586A44" w:rsidSect="000B668D">
          <w:headerReference w:type="default" r:id="rId36"/>
          <w:footerReference w:type="default" r:id="rId37"/>
          <w:pgSz w:w="11907" w:h="16840" w:code="9"/>
          <w:pgMar w:top="1418" w:right="1701" w:bottom="1418" w:left="1701" w:header="720" w:footer="720" w:gutter="0"/>
          <w:cols w:space="720"/>
          <w:formProt w:val="0"/>
          <w:titlePg/>
        </w:sectPr>
      </w:pPr>
    </w:p>
    <w:p w:rsidR="005B4572" w:rsidRPr="00371C2F" w:rsidRDefault="005B4572" w:rsidP="005B4572">
      <w:pPr>
        <w:pStyle w:val="ppgEHANEXOS"/>
      </w:pPr>
      <w:bookmarkStart w:id="87" w:name="_Toc22834524"/>
      <w:bookmarkStart w:id="88" w:name="_Toc46840469"/>
      <w:bookmarkEnd w:id="86"/>
      <w:r w:rsidRPr="00371C2F">
        <w:lastRenderedPageBreak/>
        <w:t xml:space="preserve">Inserir </w:t>
      </w:r>
      <w:r>
        <w:t>o título</w:t>
      </w:r>
      <w:r w:rsidRPr="00371C2F">
        <w:t xml:space="preserve"> </w:t>
      </w:r>
      <w:r>
        <w:t>d</w:t>
      </w:r>
      <w:r w:rsidRPr="00371C2F">
        <w:t>o Anexo</w:t>
      </w:r>
      <w:r>
        <w:t xml:space="preserve"> B</w:t>
      </w:r>
      <w:bookmarkEnd w:id="87"/>
      <w:bookmarkEnd w:id="88"/>
    </w:p>
    <w:p w:rsidR="005B4572" w:rsidRPr="00664F17" w:rsidRDefault="005B4572" w:rsidP="009745CC">
      <w:pPr>
        <w:pStyle w:val="ppgEHQUEBRADESECAO"/>
      </w:pPr>
    </w:p>
    <w:p w:rsidR="005B4572" w:rsidRPr="00664F17" w:rsidRDefault="005B4572" w:rsidP="009745CC">
      <w:pPr>
        <w:pStyle w:val="ppgEHQUEBRADESECAO"/>
        <w:sectPr w:rsidR="005B4572" w:rsidRPr="00664F17" w:rsidSect="000B668D">
          <w:headerReference w:type="default" r:id="rId38"/>
          <w:pgSz w:w="11907" w:h="16840" w:code="9"/>
          <w:pgMar w:top="1418" w:right="1701" w:bottom="1418" w:left="1701" w:header="720" w:footer="720" w:gutter="0"/>
          <w:cols w:space="720"/>
          <w:formProt w:val="0"/>
          <w:vAlign w:val="center"/>
          <w:titlePg/>
        </w:sectPr>
      </w:pPr>
    </w:p>
    <w:p w:rsidR="005B4572" w:rsidRPr="00432252" w:rsidRDefault="005B4572" w:rsidP="005B4572">
      <w:pPr>
        <w:jc w:val="both"/>
        <w:rPr>
          <w:rFonts w:ascii="Arial" w:hAnsi="Arial" w:cs="Arial"/>
        </w:rPr>
      </w:pPr>
      <w:r w:rsidRPr="00432252">
        <w:rPr>
          <w:rFonts w:ascii="Arial" w:hAnsi="Arial" w:cs="Arial"/>
        </w:rPr>
        <w:lastRenderedPageBreak/>
        <w:t>Inserir conteúdo do Anexo B</w:t>
      </w:r>
    </w:p>
    <w:p w:rsidR="00317EFE" w:rsidRDefault="00317EFE" w:rsidP="009745CC">
      <w:pPr>
        <w:pStyle w:val="ppgEHQUEBRADESECAO"/>
      </w:pPr>
    </w:p>
    <w:p w:rsidR="005B4572" w:rsidRDefault="005B4572" w:rsidP="009745CC">
      <w:pPr>
        <w:pStyle w:val="ppgEHQUEBRADESECAO"/>
        <w:sectPr w:rsidR="005B4572" w:rsidSect="00AC6D1A"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2F4DAF" w:rsidRPr="006C09F5" w:rsidRDefault="00317EFE" w:rsidP="00317EFE">
      <w:pPr>
        <w:pStyle w:val="PargrafoPPGCA"/>
        <w:ind w:firstLine="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 wp14:anchorId="3C30C619" wp14:editId="7F34AF7C">
            <wp:simplePos x="0" y="0"/>
            <wp:positionH relativeFrom="margin">
              <wp:posOffset>-1069521</wp:posOffset>
            </wp:positionH>
            <wp:positionV relativeFrom="margin">
              <wp:posOffset>-1069521</wp:posOffset>
            </wp:positionV>
            <wp:extent cx="7565390" cy="10692130"/>
            <wp:effectExtent l="0" t="0" r="3810" b="1270"/>
            <wp:wrapNone/>
            <wp:docPr id="3" name="Imagem 1" descr="CONTRACAP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RACAPA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4DAF" w:rsidRPr="006C09F5" w:rsidSect="00AC6D1A">
      <w:headerReference w:type="even" r:id="rId40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D64" w:rsidRDefault="00A60D64">
      <w:r>
        <w:separator/>
      </w:r>
    </w:p>
  </w:endnote>
  <w:endnote w:type="continuationSeparator" w:id="0">
    <w:p w:rsidR="00A60D64" w:rsidRDefault="00A60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(Corpo)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4B3973" w:rsidRDefault="00013B5C" w:rsidP="000B668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2D04DE" w:rsidRDefault="00013B5C" w:rsidP="000B668D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4B3973" w:rsidRDefault="00013B5C" w:rsidP="000B668D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2D04DE" w:rsidRDefault="00013B5C" w:rsidP="000B668D">
    <w:pPr>
      <w:pStyle w:val="Rodap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281CAF" w:rsidRDefault="00013B5C" w:rsidP="000B668D">
    <w:pPr>
      <w:pStyle w:val="Rodap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2D04DE" w:rsidRDefault="00013B5C" w:rsidP="000B668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D64" w:rsidRDefault="00A60D64">
      <w:r>
        <w:separator/>
      </w:r>
    </w:p>
  </w:footnote>
  <w:footnote w:type="continuationSeparator" w:id="0">
    <w:p w:rsidR="00A60D64" w:rsidRDefault="00A60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DF3348" w:rsidRDefault="00013B5C" w:rsidP="004B6B55">
    <w:pPr>
      <w:pStyle w:val="Cabealho"/>
      <w:tabs>
        <w:tab w:val="clear" w:pos="8504"/>
        <w:tab w:val="right" w:pos="7938"/>
      </w:tabs>
      <w:spacing w:before="1400"/>
      <w:ind w:left="567" w:right="567"/>
      <w:jc w:val="center"/>
      <w:rPr>
        <w:rFonts w:ascii="Arial" w:hAnsi="Arial"/>
        <w:bCs/>
        <w:caps/>
        <w:sz w:val="34"/>
        <w:szCs w:val="34"/>
      </w:rPr>
    </w:pPr>
    <w:r w:rsidRPr="00DF3348">
      <w:rPr>
        <w:bCs/>
        <w:noProof/>
        <w:sz w:val="34"/>
        <w:szCs w:val="34"/>
      </w:rPr>
      <w:drawing>
        <wp:anchor distT="0" distB="0" distL="114300" distR="114300" simplePos="0" relativeHeight="251659264" behindDoc="1" locked="0" layoutInCell="0" allowOverlap="1" wp14:anchorId="069582E7" wp14:editId="49A726D4">
          <wp:simplePos x="0" y="0"/>
          <wp:positionH relativeFrom="margin">
            <wp:posOffset>-1081405</wp:posOffset>
          </wp:positionH>
          <wp:positionV relativeFrom="margin">
            <wp:posOffset>-2131060</wp:posOffset>
          </wp:positionV>
          <wp:extent cx="7562215" cy="10688400"/>
          <wp:effectExtent l="0" t="0" r="0" b="5080"/>
          <wp:wrapNone/>
          <wp:docPr id="9" name="WordPictureWatermark3189473" descr="CAP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89473" descr="CAP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8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bCs/>
        <w:caps/>
        <w:sz w:val="34"/>
        <w:szCs w:val="34"/>
      </w:rPr>
      <w:t>P</w:t>
    </w:r>
    <w:r w:rsidRPr="00DF3348">
      <w:rPr>
        <w:rFonts w:ascii="Arial" w:hAnsi="Arial"/>
        <w:bCs/>
        <w:caps/>
        <w:sz w:val="34"/>
        <w:szCs w:val="34"/>
      </w:rPr>
      <w:t>rograma de Pós-Graduação em</w:t>
    </w:r>
  </w:p>
  <w:p w:rsidR="00013B5C" w:rsidRPr="00DF3348" w:rsidRDefault="00013B5C" w:rsidP="004B6B55">
    <w:pPr>
      <w:pStyle w:val="Cabealho"/>
      <w:tabs>
        <w:tab w:val="clear" w:pos="8504"/>
        <w:tab w:val="right" w:pos="7938"/>
      </w:tabs>
      <w:spacing w:before="160"/>
      <w:ind w:left="567" w:right="567"/>
      <w:jc w:val="center"/>
      <w:rPr>
        <w:bCs/>
        <w:sz w:val="34"/>
        <w:szCs w:val="34"/>
      </w:rPr>
    </w:pPr>
    <w:r w:rsidRPr="00DF3348">
      <w:rPr>
        <w:rFonts w:ascii="Arial" w:hAnsi="Arial"/>
        <w:bCs/>
        <w:caps/>
        <w:sz w:val="34"/>
        <w:szCs w:val="34"/>
      </w:rPr>
      <w:t>Envelhecimento Humano</w:t>
    </w:r>
  </w:p>
  <w:p w:rsidR="00013B5C" w:rsidRDefault="00013B5C" w:rsidP="00BB0E7A">
    <w:pPr>
      <w:pStyle w:val="Cabealho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 w:rsidP="007C700A">
    <w:pPr>
      <w:pStyle w:val="Cabealho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5765A4" w:rsidRDefault="00013B5C" w:rsidP="000B668D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>
    <w:pPr>
      <w:pStyle w:val="Cabealho"/>
      <w:jc w:val="righ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4B3973" w:rsidRDefault="00013B5C" w:rsidP="000B668D">
    <w:pPr>
      <w:pStyle w:val="Cabealh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2F3FE3" w:rsidRDefault="00013B5C" w:rsidP="000B668D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4B3973" w:rsidRDefault="00013B5C" w:rsidP="000B668D">
    <w:pPr>
      <w:pStyle w:val="Cabealho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2F3FE3" w:rsidRDefault="00013B5C" w:rsidP="000B668D">
    <w:pPr>
      <w:pStyle w:val="Cabealho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>
    <w:pPr>
      <w:pStyle w:val="Cabealho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155</w:t>
    </w:r>
    <w:r>
      <w:rPr>
        <w:rStyle w:val="Nmerodepgina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>
    <w:pPr>
      <w:pStyle w:val="Cabealho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>
      <w:rPr>
        <w:rStyle w:val="Nmerodepgina"/>
        <w:noProof/>
      </w:rPr>
      <w:t>177</w:t>
    </w:r>
    <w:r>
      <w:rPr>
        <w:rStyle w:val="Nmerodepgina"/>
      </w:rPr>
      <w:fldChar w:fldCharType="end"/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Pr="002F3FE3" w:rsidRDefault="00013B5C" w:rsidP="000B668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 w:rsidP="00BB0E7A">
    <w:pPr>
      <w:pStyle w:val="Cabealho"/>
      <w:ind w:right="360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>
    <w:pPr>
      <w:pStyle w:val="Cabealho"/>
      <w:jc w:val="right"/>
    </w:pP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691F7A">
      <w:rPr>
        <w:rStyle w:val="Nmerodepgina"/>
        <w:noProof/>
      </w:rPr>
      <w:t>60</w:t>
    </w:r>
    <w:r>
      <w:rPr>
        <w:rStyle w:val="Nmerodepgina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 w:rsidP="00962501">
    <w:pPr>
      <w:pStyle w:val="Cabealho"/>
      <w:ind w:right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>
    <w:pPr>
      <w:pStyle w:val="Cabealh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>
    <w:pPr>
      <w:pStyle w:val="Cabealh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  <w:rFonts w:ascii="Arial" w:hAnsi="Arial" w:cs="Arial"/>
        <w:sz w:val="20"/>
        <w:szCs w:val="20"/>
      </w:rPr>
      <w:id w:val="-1988315205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013B5C" w:rsidRPr="00B50852" w:rsidRDefault="00013B5C" w:rsidP="00BB0E7A">
        <w:pPr>
          <w:pStyle w:val="Cabealho"/>
          <w:framePr w:wrap="none" w:vAnchor="text" w:hAnchor="margin" w:xAlign="right" w:y="1"/>
          <w:jc w:val="right"/>
          <w:rPr>
            <w:rStyle w:val="Nmerodepgina"/>
            <w:rFonts w:ascii="Arial" w:hAnsi="Arial" w:cs="Arial"/>
            <w:sz w:val="20"/>
            <w:szCs w:val="20"/>
          </w:rPr>
        </w:pPr>
        <w:r w:rsidRPr="00B50852">
          <w:rPr>
            <w:rStyle w:val="Nmerodepgina"/>
            <w:rFonts w:ascii="Arial" w:hAnsi="Arial" w:cs="Arial"/>
            <w:sz w:val="20"/>
            <w:szCs w:val="20"/>
          </w:rPr>
          <w:fldChar w:fldCharType="begin"/>
        </w:r>
        <w:r w:rsidRPr="00B50852">
          <w:rPr>
            <w:rStyle w:val="Nmerodepgina"/>
            <w:rFonts w:ascii="Arial" w:hAnsi="Arial" w:cs="Arial"/>
            <w:sz w:val="20"/>
            <w:szCs w:val="20"/>
          </w:rPr>
          <w:instrText xml:space="preserve"> PAGE </w:instrText>
        </w:r>
        <w:r w:rsidRPr="00B50852">
          <w:rPr>
            <w:rStyle w:val="Nmerodepgina"/>
            <w:rFonts w:ascii="Arial" w:hAnsi="Arial" w:cs="Arial"/>
            <w:sz w:val="20"/>
            <w:szCs w:val="20"/>
          </w:rPr>
          <w:fldChar w:fldCharType="separate"/>
        </w:r>
        <w:r w:rsidRPr="00B50852">
          <w:rPr>
            <w:rStyle w:val="Nmerodepgina"/>
            <w:rFonts w:ascii="Arial" w:hAnsi="Arial" w:cs="Arial"/>
            <w:noProof/>
            <w:sz w:val="20"/>
            <w:szCs w:val="20"/>
          </w:rPr>
          <w:t>2</w:t>
        </w:r>
        <w:r w:rsidRPr="00B50852">
          <w:rPr>
            <w:rStyle w:val="Nmerodepgina"/>
            <w:rFonts w:ascii="Arial" w:hAnsi="Arial" w:cs="Arial"/>
            <w:sz w:val="20"/>
            <w:szCs w:val="20"/>
          </w:rPr>
          <w:fldChar w:fldCharType="end"/>
        </w:r>
      </w:p>
    </w:sdtContent>
  </w:sdt>
  <w:p w:rsidR="00013B5C" w:rsidRDefault="00013B5C" w:rsidP="00FC5FC6">
    <w:pPr>
      <w:pStyle w:val="Cabealho"/>
      <w:ind w:right="360" w:firstLine="360"/>
      <w:jc w:val="righ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  <w:rFonts w:ascii="Arial" w:hAnsi="Arial" w:cs="Arial"/>
        <w:sz w:val="20"/>
        <w:szCs w:val="20"/>
      </w:rPr>
      <w:id w:val="9574952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013B5C" w:rsidRPr="00C508ED" w:rsidRDefault="00013B5C" w:rsidP="00D62DD2">
        <w:pPr>
          <w:pStyle w:val="Cabealho"/>
          <w:framePr w:wrap="none" w:vAnchor="text" w:hAnchor="margin" w:xAlign="right" w:y="1"/>
          <w:rPr>
            <w:rStyle w:val="Nmerodepgina"/>
            <w:rFonts w:ascii="Arial" w:hAnsi="Arial" w:cs="Arial"/>
            <w:sz w:val="20"/>
            <w:szCs w:val="20"/>
          </w:rPr>
        </w:pPr>
        <w:r w:rsidRPr="00C508ED">
          <w:rPr>
            <w:rStyle w:val="Nmerodepgina"/>
            <w:rFonts w:ascii="Arial" w:hAnsi="Arial" w:cs="Arial"/>
            <w:sz w:val="20"/>
            <w:szCs w:val="20"/>
          </w:rPr>
          <w:fldChar w:fldCharType="begin"/>
        </w:r>
        <w:r w:rsidRPr="00C508ED">
          <w:rPr>
            <w:rStyle w:val="Nmerodepgina"/>
            <w:rFonts w:ascii="Arial" w:hAnsi="Arial" w:cs="Arial"/>
            <w:sz w:val="20"/>
            <w:szCs w:val="20"/>
          </w:rPr>
          <w:instrText xml:space="preserve"> PAGE </w:instrText>
        </w:r>
        <w:r w:rsidRPr="00C508ED">
          <w:rPr>
            <w:rStyle w:val="Nmerodepgina"/>
            <w:rFonts w:ascii="Arial" w:hAnsi="Arial" w:cs="Arial"/>
            <w:sz w:val="20"/>
            <w:szCs w:val="20"/>
          </w:rPr>
          <w:fldChar w:fldCharType="separate"/>
        </w:r>
        <w:r w:rsidR="00691F7A">
          <w:rPr>
            <w:rStyle w:val="Nmerodepgina"/>
            <w:rFonts w:ascii="Arial" w:hAnsi="Arial" w:cs="Arial"/>
            <w:noProof/>
            <w:sz w:val="20"/>
            <w:szCs w:val="20"/>
          </w:rPr>
          <w:t>49</w:t>
        </w:r>
        <w:r w:rsidRPr="00C508ED">
          <w:rPr>
            <w:rStyle w:val="Nmerodepgina"/>
            <w:rFonts w:ascii="Arial" w:hAnsi="Arial" w:cs="Arial"/>
            <w:sz w:val="20"/>
            <w:szCs w:val="20"/>
          </w:rPr>
          <w:fldChar w:fldCharType="end"/>
        </w:r>
      </w:p>
    </w:sdtContent>
  </w:sdt>
  <w:p w:rsidR="00013B5C" w:rsidRPr="007C700A" w:rsidRDefault="00013B5C" w:rsidP="00FC5FC6">
    <w:pPr>
      <w:pStyle w:val="Cabealho"/>
      <w:ind w:right="360" w:firstLine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B5C" w:rsidRDefault="00013B5C" w:rsidP="00BB0E7A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EEF9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52DA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DCB6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3EFD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D8C78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2840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846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C8BE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06A8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8FD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302A9"/>
    <w:multiLevelType w:val="multilevel"/>
    <w:tmpl w:val="B1EACC1C"/>
    <w:lvl w:ilvl="0">
      <w:start w:val="1"/>
      <w:numFmt w:val="decimal"/>
      <w:pStyle w:val="ppgEHFIGURAS"/>
      <w:suff w:val="space"/>
      <w:lvlText w:val="Figura %1 -"/>
      <w:lvlJc w:val="left"/>
      <w:pPr>
        <w:ind w:left="-96" w:firstLine="0"/>
      </w:pPr>
      <w:rPr>
        <w:rFonts w:ascii="Arial" w:hAnsi="Arial" w:hint="default"/>
        <w:b/>
        <w:i w:val="0"/>
        <w:sz w:val="24"/>
        <w:szCs w:val="22"/>
      </w:rPr>
    </w:lvl>
    <w:lvl w:ilvl="1">
      <w:start w:val="1"/>
      <w:numFmt w:val="decimal"/>
      <w:lvlText w:val="%1.%2"/>
      <w:lvlJc w:val="left"/>
      <w:pPr>
        <w:tabs>
          <w:tab w:val="num" w:pos="-293"/>
        </w:tabs>
        <w:ind w:left="-581" w:hanging="432"/>
      </w:pPr>
      <w:rPr>
        <w:rFonts w:hint="default"/>
        <w:b/>
        <w:i w:val="0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67"/>
        </w:tabs>
        <w:ind w:left="-149" w:hanging="504"/>
      </w:pPr>
      <w:rPr>
        <w:rFonts w:hint="default"/>
        <w:b/>
        <w:i w:val="0"/>
        <w:sz w:val="32"/>
        <w:szCs w:val="32"/>
      </w:rPr>
    </w:lvl>
    <w:lvl w:ilvl="3">
      <w:start w:val="1"/>
      <w:numFmt w:val="decimal"/>
      <w:lvlText w:val="%1.%2.%3.%4."/>
      <w:lvlJc w:val="left"/>
      <w:pPr>
        <w:tabs>
          <w:tab w:val="num" w:pos="787"/>
        </w:tabs>
        <w:ind w:left="3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07"/>
        </w:tabs>
        <w:ind w:left="8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67"/>
        </w:tabs>
        <w:ind w:left="13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87"/>
        </w:tabs>
        <w:ind w:left="18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07"/>
        </w:tabs>
        <w:ind w:left="23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67"/>
        </w:tabs>
        <w:ind w:left="2947" w:hanging="1440"/>
      </w:pPr>
      <w:rPr>
        <w:rFonts w:hint="default"/>
      </w:rPr>
    </w:lvl>
  </w:abstractNum>
  <w:abstractNum w:abstractNumId="11" w15:restartNumberingAfterBreak="0">
    <w:nsid w:val="13B66F4F"/>
    <w:multiLevelType w:val="multilevel"/>
    <w:tmpl w:val="3DB23BFC"/>
    <w:lvl w:ilvl="0">
      <w:start w:val="1"/>
      <w:numFmt w:val="decimal"/>
      <w:pStyle w:val="ppgEHQUADROS"/>
      <w:suff w:val="space"/>
      <w:lvlText w:val="Quadro %1 -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Zero"/>
      <w:isLgl/>
      <w:lvlText w:val="Seção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14DA17EF"/>
    <w:multiLevelType w:val="hybridMultilevel"/>
    <w:tmpl w:val="FD6E3000"/>
    <w:lvl w:ilvl="0" w:tplc="B15ED24A">
      <w:start w:val="1"/>
      <w:numFmt w:val="lowerLetter"/>
      <w:pStyle w:val="ppgEHNUMERACAO"/>
      <w:lvlText w:val="%1)"/>
      <w:lvlJc w:val="left"/>
      <w:pPr>
        <w:ind w:left="1398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2120" w:hanging="360"/>
      </w:pPr>
    </w:lvl>
    <w:lvl w:ilvl="2" w:tplc="0416001B" w:tentative="1">
      <w:start w:val="1"/>
      <w:numFmt w:val="lowerRoman"/>
      <w:lvlText w:val="%3."/>
      <w:lvlJc w:val="right"/>
      <w:pPr>
        <w:ind w:left="2840" w:hanging="180"/>
      </w:pPr>
    </w:lvl>
    <w:lvl w:ilvl="3" w:tplc="0416000F" w:tentative="1">
      <w:start w:val="1"/>
      <w:numFmt w:val="decimal"/>
      <w:lvlText w:val="%4."/>
      <w:lvlJc w:val="left"/>
      <w:pPr>
        <w:ind w:left="3560" w:hanging="360"/>
      </w:pPr>
    </w:lvl>
    <w:lvl w:ilvl="4" w:tplc="04160019" w:tentative="1">
      <w:start w:val="1"/>
      <w:numFmt w:val="lowerLetter"/>
      <w:lvlText w:val="%5."/>
      <w:lvlJc w:val="left"/>
      <w:pPr>
        <w:ind w:left="4280" w:hanging="360"/>
      </w:pPr>
    </w:lvl>
    <w:lvl w:ilvl="5" w:tplc="0416001B" w:tentative="1">
      <w:start w:val="1"/>
      <w:numFmt w:val="lowerRoman"/>
      <w:lvlText w:val="%6."/>
      <w:lvlJc w:val="right"/>
      <w:pPr>
        <w:ind w:left="5000" w:hanging="180"/>
      </w:pPr>
    </w:lvl>
    <w:lvl w:ilvl="6" w:tplc="0416000F" w:tentative="1">
      <w:start w:val="1"/>
      <w:numFmt w:val="decimal"/>
      <w:lvlText w:val="%7."/>
      <w:lvlJc w:val="left"/>
      <w:pPr>
        <w:ind w:left="5720" w:hanging="360"/>
      </w:pPr>
    </w:lvl>
    <w:lvl w:ilvl="7" w:tplc="04160019" w:tentative="1">
      <w:start w:val="1"/>
      <w:numFmt w:val="lowerLetter"/>
      <w:lvlText w:val="%8."/>
      <w:lvlJc w:val="left"/>
      <w:pPr>
        <w:ind w:left="6440" w:hanging="360"/>
      </w:pPr>
    </w:lvl>
    <w:lvl w:ilvl="8" w:tplc="0416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 w15:restartNumberingAfterBreak="0">
    <w:nsid w:val="19200B2B"/>
    <w:multiLevelType w:val="hybridMultilevel"/>
    <w:tmpl w:val="7C8689A6"/>
    <w:lvl w:ilvl="0" w:tplc="7B48F0B8">
      <w:start w:val="1"/>
      <w:numFmt w:val="upperLetter"/>
      <w:pStyle w:val="ppgEHANEXOS"/>
      <w:lvlText w:val="Anexo %1."/>
      <w:lvlJc w:val="left"/>
      <w:pPr>
        <w:ind w:left="360" w:hanging="360"/>
      </w:pPr>
      <w:rPr>
        <w:rFonts w:ascii="Arial" w:hAnsi="Arial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0E1A9B"/>
    <w:multiLevelType w:val="multilevel"/>
    <w:tmpl w:val="534CF940"/>
    <w:lvl w:ilvl="0">
      <w:start w:val="1"/>
      <w:numFmt w:val="decimal"/>
      <w:pStyle w:val="TtuloSeoPrimria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pStyle w:val="TtuloSeoSecundria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TtuloSeoTerciria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TtuloSeoQuaternria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TtuloSeoQuinria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26F410F2"/>
    <w:multiLevelType w:val="multilevel"/>
    <w:tmpl w:val="39783164"/>
    <w:lvl w:ilvl="0">
      <w:start w:val="1"/>
      <w:numFmt w:val="decimal"/>
      <w:pStyle w:val="ppgEHTITULOCAPITULO"/>
      <w:lvlText w:val="%1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1">
      <w:start w:val="1"/>
      <w:numFmt w:val="decimal"/>
      <w:pStyle w:val="ppgEHTITULOSUBCAPITULONIVEL2"/>
      <w:lvlText w:val="%1.%2"/>
      <w:lvlJc w:val="left"/>
      <w:pPr>
        <w:ind w:left="0" w:firstLine="0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2">
      <w:start w:val="1"/>
      <w:numFmt w:val="decimal"/>
      <w:pStyle w:val="ppgEHTITULOSUBCAPITULONIVEL3"/>
      <w:lvlText w:val="%1.%2.%3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6" w15:restartNumberingAfterBreak="0">
    <w:nsid w:val="2D6F2A94"/>
    <w:multiLevelType w:val="multilevel"/>
    <w:tmpl w:val="20360660"/>
    <w:lvl w:ilvl="0">
      <w:start w:val="1"/>
      <w:numFmt w:val="upperLetter"/>
      <w:lvlText w:val="Anexo %1."/>
      <w:lvlJc w:val="left"/>
      <w:pPr>
        <w:ind w:left="360" w:hanging="36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1931D7"/>
    <w:multiLevelType w:val="multilevel"/>
    <w:tmpl w:val="3DF684B2"/>
    <w:lvl w:ilvl="0">
      <w:start w:val="1"/>
      <w:numFmt w:val="decimal"/>
      <w:pStyle w:val="ppgEHTABELAS"/>
      <w:suff w:val="space"/>
      <w:lvlText w:val="Tabela %1 -"/>
      <w:lvlJc w:val="left"/>
      <w:pPr>
        <w:ind w:left="0" w:firstLine="0"/>
      </w:pPr>
      <w:rPr>
        <w:rFonts w:ascii="Arial" w:hAnsi="Arial" w:hint="default"/>
        <w:b/>
        <w:i w:val="0"/>
        <w:sz w:val="24"/>
        <w:szCs w:val="22"/>
      </w:rPr>
    </w:lvl>
    <w:lvl w:ilvl="1">
      <w:start w:val="1"/>
      <w:numFmt w:val="decimal"/>
      <w:lvlText w:val="%1.%2"/>
      <w:lvlJc w:val="left"/>
      <w:pPr>
        <w:tabs>
          <w:tab w:val="num" w:pos="1222"/>
        </w:tabs>
        <w:ind w:left="934" w:hanging="432"/>
      </w:pPr>
      <w:rPr>
        <w:rFonts w:hint="default"/>
        <w:b/>
        <w:i w:val="0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582"/>
        </w:tabs>
        <w:ind w:left="1366" w:hanging="504"/>
      </w:pPr>
      <w:rPr>
        <w:rFonts w:hint="default"/>
        <w:b/>
        <w:i w:val="0"/>
        <w:sz w:val="32"/>
        <w:szCs w:val="32"/>
      </w:rPr>
    </w:lvl>
    <w:lvl w:ilvl="3">
      <w:start w:val="1"/>
      <w:numFmt w:val="decimal"/>
      <w:lvlText w:val="%1.%2.%3.%4."/>
      <w:lvlJc w:val="left"/>
      <w:pPr>
        <w:tabs>
          <w:tab w:val="num" w:pos="2302"/>
        </w:tabs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22"/>
        </w:tabs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82"/>
        </w:tabs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02"/>
        </w:tabs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22"/>
        </w:tabs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82"/>
        </w:tabs>
        <w:ind w:left="4462" w:hanging="1440"/>
      </w:pPr>
      <w:rPr>
        <w:rFonts w:hint="default"/>
      </w:rPr>
    </w:lvl>
  </w:abstractNum>
  <w:abstractNum w:abstractNumId="18" w15:restartNumberingAfterBreak="0">
    <w:nsid w:val="413E2A4F"/>
    <w:multiLevelType w:val="multilevel"/>
    <w:tmpl w:val="071640C8"/>
    <w:lvl w:ilvl="0">
      <w:start w:val="1"/>
      <w:numFmt w:val="upperLetter"/>
      <w:pStyle w:val="TtulodosAnexos"/>
      <w:suff w:val="space"/>
      <w:lvlText w:val="ANEXO %1 -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CF34EB1"/>
    <w:multiLevelType w:val="hybridMultilevel"/>
    <w:tmpl w:val="20667474"/>
    <w:lvl w:ilvl="0" w:tplc="12EC5712">
      <w:start w:val="1"/>
      <w:numFmt w:val="bullet"/>
      <w:pStyle w:val="ppgEHMARCADORES"/>
      <w:lvlText w:val=""/>
      <w:lvlJc w:val="left"/>
      <w:pPr>
        <w:ind w:left="1040" w:hanging="360"/>
      </w:pPr>
      <w:rPr>
        <w:rFonts w:ascii="Symbol" w:hAnsi="Symbol" w:hint="default"/>
        <w:b w:val="0"/>
        <w:i w:val="0"/>
        <w:sz w:val="24"/>
        <w:szCs w:val="22"/>
      </w:rPr>
    </w:lvl>
    <w:lvl w:ilvl="1" w:tplc="04160003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0" w15:restartNumberingAfterBreak="0">
    <w:nsid w:val="53EC4083"/>
    <w:multiLevelType w:val="hybridMultilevel"/>
    <w:tmpl w:val="16D430FE"/>
    <w:lvl w:ilvl="0" w:tplc="63D43058">
      <w:start w:val="1"/>
      <w:numFmt w:val="upperLetter"/>
      <w:pStyle w:val="ppgEHAPENDICE"/>
      <w:lvlText w:val="Apêndice %1."/>
      <w:lvlJc w:val="left"/>
      <w:pPr>
        <w:ind w:left="360" w:hanging="360"/>
      </w:pPr>
      <w:rPr>
        <w:rFonts w:ascii="Arial" w:hAnsi="Arial"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2C702B"/>
    <w:multiLevelType w:val="multilevel"/>
    <w:tmpl w:val="AC24830E"/>
    <w:lvl w:ilvl="0">
      <w:start w:val="1"/>
      <w:numFmt w:val="upperLetter"/>
      <w:pStyle w:val="TtuloApndice"/>
      <w:suff w:val="space"/>
      <w:lvlText w:val="Apêndice %1 -"/>
      <w:lvlJc w:val="left"/>
      <w:pPr>
        <w:ind w:left="1418" w:firstLine="0"/>
      </w:pPr>
      <w:rPr>
        <w:rFonts w:hint="default"/>
      </w:rPr>
    </w:lvl>
    <w:lvl w:ilvl="1">
      <w:start w:val="1"/>
      <w:numFmt w:val="none"/>
      <w:pStyle w:val="Ttulo2"/>
      <w:suff w:val="nothing"/>
      <w:lvlText w:val=""/>
      <w:lvlJc w:val="left"/>
      <w:pPr>
        <w:ind w:left="1418" w:firstLine="0"/>
      </w:pPr>
      <w:rPr>
        <w:rFonts w:hint="default"/>
      </w:rPr>
    </w:lvl>
    <w:lvl w:ilvl="2">
      <w:start w:val="1"/>
      <w:numFmt w:val="none"/>
      <w:pStyle w:val="Ttulo3"/>
      <w:suff w:val="nothing"/>
      <w:lvlText w:val=""/>
      <w:lvlJc w:val="left"/>
      <w:pPr>
        <w:ind w:left="1418" w:firstLine="0"/>
      </w:pPr>
      <w:rPr>
        <w:rFonts w:hint="default"/>
      </w:rPr>
    </w:lvl>
    <w:lvl w:ilvl="3">
      <w:start w:val="1"/>
      <w:numFmt w:val="none"/>
      <w:pStyle w:val="Ttulo4"/>
      <w:suff w:val="nothing"/>
      <w:lvlText w:val=""/>
      <w:lvlJc w:val="left"/>
      <w:pPr>
        <w:ind w:left="1418" w:firstLine="0"/>
      </w:pPr>
      <w:rPr>
        <w:rFonts w:hint="default"/>
      </w:rPr>
    </w:lvl>
    <w:lvl w:ilvl="4">
      <w:start w:val="1"/>
      <w:numFmt w:val="none"/>
      <w:pStyle w:val="Ttulo5"/>
      <w:suff w:val="nothing"/>
      <w:lvlText w:val=""/>
      <w:lvlJc w:val="left"/>
      <w:pPr>
        <w:ind w:left="1418" w:firstLine="0"/>
      </w:pPr>
      <w:rPr>
        <w:rFonts w:hint="default"/>
      </w:rPr>
    </w:lvl>
    <w:lvl w:ilvl="5">
      <w:start w:val="1"/>
      <w:numFmt w:val="none"/>
      <w:pStyle w:val="Ttulo6"/>
      <w:suff w:val="nothing"/>
      <w:lvlText w:val=""/>
      <w:lvlJc w:val="left"/>
      <w:pPr>
        <w:ind w:left="1418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1418" w:firstLine="0"/>
      </w:pPr>
      <w:rPr>
        <w:rFonts w:hint="default"/>
      </w:rPr>
    </w:lvl>
    <w:lvl w:ilvl="7">
      <w:start w:val="1"/>
      <w:numFmt w:val="none"/>
      <w:pStyle w:val="Ttulo8"/>
      <w:suff w:val="nothing"/>
      <w:lvlText w:val=""/>
      <w:lvlJc w:val="left"/>
      <w:pPr>
        <w:ind w:left="1418" w:firstLine="0"/>
      </w:pPr>
      <w:rPr>
        <w:rFonts w:hint="default"/>
      </w:rPr>
    </w:lvl>
    <w:lvl w:ilvl="8">
      <w:start w:val="1"/>
      <w:numFmt w:val="none"/>
      <w:pStyle w:val="Ttulo9"/>
      <w:suff w:val="nothing"/>
      <w:lvlText w:val=""/>
      <w:lvlJc w:val="left"/>
      <w:pPr>
        <w:ind w:left="1418" w:firstLine="0"/>
      </w:pPr>
      <w:rPr>
        <w:rFonts w:hint="default"/>
      </w:rPr>
    </w:lvl>
  </w:abstractNum>
  <w:abstractNum w:abstractNumId="22" w15:restartNumberingAfterBreak="0">
    <w:nsid w:val="6C850B78"/>
    <w:multiLevelType w:val="multilevel"/>
    <w:tmpl w:val="FA4E1AFE"/>
    <w:lvl w:ilvl="0">
      <w:start w:val="1"/>
      <w:numFmt w:val="decimal"/>
      <w:pStyle w:val="MinhasTabelas"/>
      <w:suff w:val="space"/>
      <w:lvlText w:val="Tabela %1 -"/>
      <w:lvlJc w:val="left"/>
      <w:pPr>
        <w:ind w:left="0" w:firstLine="0"/>
      </w:pPr>
      <w:rPr>
        <w:rFonts w:hint="default"/>
        <w:b w:val="0"/>
        <w:i w:val="0"/>
        <w:sz w:val="24"/>
        <w:szCs w:val="22"/>
      </w:rPr>
    </w:lvl>
    <w:lvl w:ilvl="1">
      <w:start w:val="1"/>
      <w:numFmt w:val="decimal"/>
      <w:lvlText w:val="%1.%2"/>
      <w:lvlJc w:val="left"/>
      <w:pPr>
        <w:tabs>
          <w:tab w:val="num" w:pos="1222"/>
        </w:tabs>
        <w:ind w:left="934" w:hanging="432"/>
      </w:pPr>
      <w:rPr>
        <w:rFonts w:hint="default"/>
        <w:b/>
        <w:i w:val="0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582"/>
        </w:tabs>
        <w:ind w:left="1366" w:hanging="504"/>
      </w:pPr>
      <w:rPr>
        <w:rFonts w:hint="default"/>
        <w:b/>
        <w:i w:val="0"/>
        <w:sz w:val="32"/>
        <w:szCs w:val="32"/>
      </w:rPr>
    </w:lvl>
    <w:lvl w:ilvl="3">
      <w:start w:val="1"/>
      <w:numFmt w:val="decimal"/>
      <w:lvlText w:val="%1.%2.%3.%4."/>
      <w:lvlJc w:val="left"/>
      <w:pPr>
        <w:tabs>
          <w:tab w:val="num" w:pos="2302"/>
        </w:tabs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22"/>
        </w:tabs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82"/>
        </w:tabs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02"/>
        </w:tabs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22"/>
        </w:tabs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82"/>
        </w:tabs>
        <w:ind w:left="4462" w:hanging="1440"/>
      </w:pPr>
      <w:rPr>
        <w:rFonts w:hint="default"/>
      </w:rPr>
    </w:lvl>
  </w:abstractNum>
  <w:abstractNum w:abstractNumId="23" w15:restartNumberingAfterBreak="0">
    <w:nsid w:val="76DB0761"/>
    <w:multiLevelType w:val="multilevel"/>
    <w:tmpl w:val="31200470"/>
    <w:lvl w:ilvl="0">
      <w:start w:val="1"/>
      <w:numFmt w:val="upperLetter"/>
      <w:lvlText w:val="Apêndice %1."/>
      <w:lvlJc w:val="left"/>
      <w:pPr>
        <w:ind w:left="360" w:hanging="360"/>
      </w:pPr>
      <w:rPr>
        <w:rFonts w:ascii="Arial" w:hAnsi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14"/>
  </w:num>
  <w:num w:numId="4">
    <w:abstractNumId w:val="10"/>
  </w:num>
  <w:num w:numId="5">
    <w:abstractNumId w:val="22"/>
  </w:num>
  <w:num w:numId="6">
    <w:abstractNumId w:val="11"/>
  </w:num>
  <w:num w:numId="7">
    <w:abstractNumId w:val="17"/>
  </w:num>
  <w:num w:numId="8">
    <w:abstractNumId w:val="15"/>
  </w:num>
  <w:num w:numId="9">
    <w:abstractNumId w:val="19"/>
  </w:num>
  <w:num w:numId="10">
    <w:abstractNumId w:val="12"/>
  </w:num>
  <w:num w:numId="11">
    <w:abstractNumId w:val="12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13"/>
  </w:num>
  <w:num w:numId="14">
    <w:abstractNumId w:val="20"/>
  </w:num>
  <w:num w:numId="15">
    <w:abstractNumId w:val="12"/>
    <w:lvlOverride w:ilvl="0">
      <w:startOverride w:val="1"/>
    </w:lvlOverride>
  </w:num>
  <w:num w:numId="16">
    <w:abstractNumId w:val="17"/>
  </w:num>
  <w:num w:numId="17">
    <w:abstractNumId w:val="17"/>
  </w:num>
  <w:num w:numId="18">
    <w:abstractNumId w:val="17"/>
  </w:num>
  <w:num w:numId="19">
    <w:abstractNumId w:val="17"/>
  </w:num>
  <w:num w:numId="20">
    <w:abstractNumId w:val="8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23"/>
  </w:num>
  <w:num w:numId="27">
    <w:abstractNumId w:val="16"/>
  </w:num>
  <w:num w:numId="28">
    <w:abstractNumId w:val="15"/>
  </w:num>
  <w:num w:numId="29">
    <w:abstractNumId w:val="0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6"/>
  </w:num>
  <w:num w:numId="36">
    <w:abstractNumId w:val="7"/>
  </w:num>
  <w:num w:numId="3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B5C"/>
    <w:rsid w:val="00001FAF"/>
    <w:rsid w:val="00002F23"/>
    <w:rsid w:val="000052FF"/>
    <w:rsid w:val="00013B5C"/>
    <w:rsid w:val="00023CB0"/>
    <w:rsid w:val="00043D36"/>
    <w:rsid w:val="000440CC"/>
    <w:rsid w:val="0005248F"/>
    <w:rsid w:val="00053A17"/>
    <w:rsid w:val="00054B25"/>
    <w:rsid w:val="00057E79"/>
    <w:rsid w:val="00061CA4"/>
    <w:rsid w:val="000640E1"/>
    <w:rsid w:val="00075C38"/>
    <w:rsid w:val="00076B5C"/>
    <w:rsid w:val="00083AE9"/>
    <w:rsid w:val="00086165"/>
    <w:rsid w:val="00086CB1"/>
    <w:rsid w:val="00092584"/>
    <w:rsid w:val="00093BB0"/>
    <w:rsid w:val="000A39C7"/>
    <w:rsid w:val="000A5A56"/>
    <w:rsid w:val="000B0AF6"/>
    <w:rsid w:val="000B668D"/>
    <w:rsid w:val="000C577F"/>
    <w:rsid w:val="000C6C26"/>
    <w:rsid w:val="000D4062"/>
    <w:rsid w:val="000E2FF7"/>
    <w:rsid w:val="000F07F9"/>
    <w:rsid w:val="000F3DCA"/>
    <w:rsid w:val="000F523D"/>
    <w:rsid w:val="000F751C"/>
    <w:rsid w:val="00100EDC"/>
    <w:rsid w:val="00105740"/>
    <w:rsid w:val="00105CEB"/>
    <w:rsid w:val="00106C57"/>
    <w:rsid w:val="0011160F"/>
    <w:rsid w:val="00113117"/>
    <w:rsid w:val="00113F28"/>
    <w:rsid w:val="00114B3A"/>
    <w:rsid w:val="00126B2C"/>
    <w:rsid w:val="00132846"/>
    <w:rsid w:val="001329D3"/>
    <w:rsid w:val="00134342"/>
    <w:rsid w:val="0013659E"/>
    <w:rsid w:val="001416D8"/>
    <w:rsid w:val="001425B9"/>
    <w:rsid w:val="0014608C"/>
    <w:rsid w:val="00155458"/>
    <w:rsid w:val="00156D08"/>
    <w:rsid w:val="0015756E"/>
    <w:rsid w:val="0016333E"/>
    <w:rsid w:val="001639FF"/>
    <w:rsid w:val="0016532D"/>
    <w:rsid w:val="00172481"/>
    <w:rsid w:val="00172FE1"/>
    <w:rsid w:val="00177170"/>
    <w:rsid w:val="001841F6"/>
    <w:rsid w:val="00184E43"/>
    <w:rsid w:val="001851F5"/>
    <w:rsid w:val="001A1200"/>
    <w:rsid w:val="001A55F2"/>
    <w:rsid w:val="001A59A7"/>
    <w:rsid w:val="001B030C"/>
    <w:rsid w:val="001B0900"/>
    <w:rsid w:val="001B150C"/>
    <w:rsid w:val="001B6314"/>
    <w:rsid w:val="001C0B4E"/>
    <w:rsid w:val="001D63EC"/>
    <w:rsid w:val="001D7AE9"/>
    <w:rsid w:val="001E29A9"/>
    <w:rsid w:val="001E425A"/>
    <w:rsid w:val="001F27F4"/>
    <w:rsid w:val="001F3FBE"/>
    <w:rsid w:val="001F491F"/>
    <w:rsid w:val="001F4FDE"/>
    <w:rsid w:val="001F7EA2"/>
    <w:rsid w:val="00200B5B"/>
    <w:rsid w:val="00206749"/>
    <w:rsid w:val="002111C0"/>
    <w:rsid w:val="00213586"/>
    <w:rsid w:val="00216DD8"/>
    <w:rsid w:val="00223F3F"/>
    <w:rsid w:val="00226B35"/>
    <w:rsid w:val="002272A1"/>
    <w:rsid w:val="002322B0"/>
    <w:rsid w:val="0023393B"/>
    <w:rsid w:val="00234097"/>
    <w:rsid w:val="002376A4"/>
    <w:rsid w:val="00240CBA"/>
    <w:rsid w:val="00244AF5"/>
    <w:rsid w:val="00244BDA"/>
    <w:rsid w:val="002459EA"/>
    <w:rsid w:val="002566F0"/>
    <w:rsid w:val="0026270A"/>
    <w:rsid w:val="00263146"/>
    <w:rsid w:val="002638A9"/>
    <w:rsid w:val="00266E81"/>
    <w:rsid w:val="00267BED"/>
    <w:rsid w:val="00267FEB"/>
    <w:rsid w:val="00271ED6"/>
    <w:rsid w:val="00291DC7"/>
    <w:rsid w:val="00296198"/>
    <w:rsid w:val="002A106C"/>
    <w:rsid w:val="002B25D8"/>
    <w:rsid w:val="002B4A98"/>
    <w:rsid w:val="002B587F"/>
    <w:rsid w:val="002C3567"/>
    <w:rsid w:val="002C738E"/>
    <w:rsid w:val="002E6A97"/>
    <w:rsid w:val="002F189C"/>
    <w:rsid w:val="002F4C05"/>
    <w:rsid w:val="002F4DAF"/>
    <w:rsid w:val="002F77D5"/>
    <w:rsid w:val="00306A03"/>
    <w:rsid w:val="00307AE5"/>
    <w:rsid w:val="00312BF6"/>
    <w:rsid w:val="00313DFF"/>
    <w:rsid w:val="00317EFE"/>
    <w:rsid w:val="0032579F"/>
    <w:rsid w:val="00327139"/>
    <w:rsid w:val="00330B7B"/>
    <w:rsid w:val="00333F2D"/>
    <w:rsid w:val="00336705"/>
    <w:rsid w:val="00346B52"/>
    <w:rsid w:val="0035656A"/>
    <w:rsid w:val="003631C5"/>
    <w:rsid w:val="00367A9E"/>
    <w:rsid w:val="003822C8"/>
    <w:rsid w:val="003911DF"/>
    <w:rsid w:val="003913DB"/>
    <w:rsid w:val="00394BB9"/>
    <w:rsid w:val="003A1688"/>
    <w:rsid w:val="003A328C"/>
    <w:rsid w:val="003A6CD5"/>
    <w:rsid w:val="003B1C05"/>
    <w:rsid w:val="003B3295"/>
    <w:rsid w:val="003B7C2A"/>
    <w:rsid w:val="003C601E"/>
    <w:rsid w:val="003D4F48"/>
    <w:rsid w:val="003D5333"/>
    <w:rsid w:val="003E09B5"/>
    <w:rsid w:val="003E4917"/>
    <w:rsid w:val="003E64F5"/>
    <w:rsid w:val="00400281"/>
    <w:rsid w:val="0040318C"/>
    <w:rsid w:val="00406FEB"/>
    <w:rsid w:val="004165DF"/>
    <w:rsid w:val="0043046F"/>
    <w:rsid w:val="0043349A"/>
    <w:rsid w:val="00434205"/>
    <w:rsid w:val="00440A86"/>
    <w:rsid w:val="00440BD6"/>
    <w:rsid w:val="00455115"/>
    <w:rsid w:val="00456868"/>
    <w:rsid w:val="0045708C"/>
    <w:rsid w:val="00461EC1"/>
    <w:rsid w:val="00462BAF"/>
    <w:rsid w:val="00465BED"/>
    <w:rsid w:val="00465C43"/>
    <w:rsid w:val="0046697C"/>
    <w:rsid w:val="0047670E"/>
    <w:rsid w:val="00483133"/>
    <w:rsid w:val="004867A7"/>
    <w:rsid w:val="00490575"/>
    <w:rsid w:val="00493DA9"/>
    <w:rsid w:val="004A6622"/>
    <w:rsid w:val="004B6B55"/>
    <w:rsid w:val="004C686B"/>
    <w:rsid w:val="004D1279"/>
    <w:rsid w:val="004D55BC"/>
    <w:rsid w:val="004D72F0"/>
    <w:rsid w:val="004E0C72"/>
    <w:rsid w:val="004E2213"/>
    <w:rsid w:val="004E2C13"/>
    <w:rsid w:val="004E488E"/>
    <w:rsid w:val="004E7E27"/>
    <w:rsid w:val="004F0BA2"/>
    <w:rsid w:val="004F4072"/>
    <w:rsid w:val="004F7A05"/>
    <w:rsid w:val="00503996"/>
    <w:rsid w:val="00503B7B"/>
    <w:rsid w:val="0050465A"/>
    <w:rsid w:val="00521498"/>
    <w:rsid w:val="00524F3F"/>
    <w:rsid w:val="00530660"/>
    <w:rsid w:val="005327EF"/>
    <w:rsid w:val="00543CE9"/>
    <w:rsid w:val="0054602B"/>
    <w:rsid w:val="0054685A"/>
    <w:rsid w:val="0055050C"/>
    <w:rsid w:val="005539F7"/>
    <w:rsid w:val="00565B3D"/>
    <w:rsid w:val="00566375"/>
    <w:rsid w:val="00567068"/>
    <w:rsid w:val="00570AD5"/>
    <w:rsid w:val="00572805"/>
    <w:rsid w:val="00574D1F"/>
    <w:rsid w:val="005803AB"/>
    <w:rsid w:val="005870F9"/>
    <w:rsid w:val="00590330"/>
    <w:rsid w:val="00597272"/>
    <w:rsid w:val="005A01D8"/>
    <w:rsid w:val="005A7117"/>
    <w:rsid w:val="005B3C9A"/>
    <w:rsid w:val="005B4572"/>
    <w:rsid w:val="005B45AF"/>
    <w:rsid w:val="005F43F8"/>
    <w:rsid w:val="00603FC3"/>
    <w:rsid w:val="00604B31"/>
    <w:rsid w:val="00605223"/>
    <w:rsid w:val="00606253"/>
    <w:rsid w:val="00611209"/>
    <w:rsid w:val="00622A6E"/>
    <w:rsid w:val="006270FD"/>
    <w:rsid w:val="0063130E"/>
    <w:rsid w:val="0063657E"/>
    <w:rsid w:val="006437C7"/>
    <w:rsid w:val="00652B7A"/>
    <w:rsid w:val="00653CC4"/>
    <w:rsid w:val="00654FB0"/>
    <w:rsid w:val="00660AA0"/>
    <w:rsid w:val="00662418"/>
    <w:rsid w:val="0066340D"/>
    <w:rsid w:val="00665E7F"/>
    <w:rsid w:val="0066638F"/>
    <w:rsid w:val="006703A0"/>
    <w:rsid w:val="00677017"/>
    <w:rsid w:val="006850A3"/>
    <w:rsid w:val="00685D15"/>
    <w:rsid w:val="006873F2"/>
    <w:rsid w:val="00691F7A"/>
    <w:rsid w:val="006922C7"/>
    <w:rsid w:val="006A0066"/>
    <w:rsid w:val="006A2A4A"/>
    <w:rsid w:val="006B2226"/>
    <w:rsid w:val="006C09F5"/>
    <w:rsid w:val="006C33BE"/>
    <w:rsid w:val="006C3F0B"/>
    <w:rsid w:val="006D00AE"/>
    <w:rsid w:val="006D015F"/>
    <w:rsid w:val="006D0C18"/>
    <w:rsid w:val="006E7D29"/>
    <w:rsid w:val="006F692E"/>
    <w:rsid w:val="00701F13"/>
    <w:rsid w:val="007028DC"/>
    <w:rsid w:val="007055E5"/>
    <w:rsid w:val="00710994"/>
    <w:rsid w:val="007137E4"/>
    <w:rsid w:val="00722825"/>
    <w:rsid w:val="007306AF"/>
    <w:rsid w:val="0073442B"/>
    <w:rsid w:val="0073476F"/>
    <w:rsid w:val="00743745"/>
    <w:rsid w:val="00743C05"/>
    <w:rsid w:val="007441F9"/>
    <w:rsid w:val="0075324F"/>
    <w:rsid w:val="0075341D"/>
    <w:rsid w:val="00766BDB"/>
    <w:rsid w:val="00772D6B"/>
    <w:rsid w:val="00773CA7"/>
    <w:rsid w:val="00785D95"/>
    <w:rsid w:val="007A28C8"/>
    <w:rsid w:val="007A6BAB"/>
    <w:rsid w:val="007B1FAF"/>
    <w:rsid w:val="007C033F"/>
    <w:rsid w:val="007C165A"/>
    <w:rsid w:val="007C5BC9"/>
    <w:rsid w:val="007C700A"/>
    <w:rsid w:val="007E225D"/>
    <w:rsid w:val="007E3C75"/>
    <w:rsid w:val="007E56FD"/>
    <w:rsid w:val="007F1F19"/>
    <w:rsid w:val="00800A82"/>
    <w:rsid w:val="0080703F"/>
    <w:rsid w:val="00820663"/>
    <w:rsid w:val="0083364E"/>
    <w:rsid w:val="00834592"/>
    <w:rsid w:val="00842996"/>
    <w:rsid w:val="008432BE"/>
    <w:rsid w:val="00846FE0"/>
    <w:rsid w:val="00850A4A"/>
    <w:rsid w:val="00852A94"/>
    <w:rsid w:val="008573B3"/>
    <w:rsid w:val="00857D4C"/>
    <w:rsid w:val="008646E4"/>
    <w:rsid w:val="008668D4"/>
    <w:rsid w:val="00866E70"/>
    <w:rsid w:val="008675DB"/>
    <w:rsid w:val="00867F4A"/>
    <w:rsid w:val="00870799"/>
    <w:rsid w:val="008726BF"/>
    <w:rsid w:val="0087639D"/>
    <w:rsid w:val="00882C57"/>
    <w:rsid w:val="00883D5F"/>
    <w:rsid w:val="008923D8"/>
    <w:rsid w:val="008A4B2B"/>
    <w:rsid w:val="008B7A1E"/>
    <w:rsid w:val="008C4230"/>
    <w:rsid w:val="008D02B3"/>
    <w:rsid w:val="008D3BDB"/>
    <w:rsid w:val="008D6BDE"/>
    <w:rsid w:val="008E6379"/>
    <w:rsid w:val="008E69E9"/>
    <w:rsid w:val="008F0715"/>
    <w:rsid w:val="008F0A80"/>
    <w:rsid w:val="00900130"/>
    <w:rsid w:val="00900745"/>
    <w:rsid w:val="00900E7D"/>
    <w:rsid w:val="00902F98"/>
    <w:rsid w:val="0090389F"/>
    <w:rsid w:val="009109B0"/>
    <w:rsid w:val="00914222"/>
    <w:rsid w:val="00923207"/>
    <w:rsid w:val="00924632"/>
    <w:rsid w:val="00924759"/>
    <w:rsid w:val="00935277"/>
    <w:rsid w:val="00945A36"/>
    <w:rsid w:val="00955A4F"/>
    <w:rsid w:val="00961C5E"/>
    <w:rsid w:val="00962501"/>
    <w:rsid w:val="00962701"/>
    <w:rsid w:val="0096378E"/>
    <w:rsid w:val="00971BB6"/>
    <w:rsid w:val="009745CC"/>
    <w:rsid w:val="00975720"/>
    <w:rsid w:val="0099767D"/>
    <w:rsid w:val="009A18E7"/>
    <w:rsid w:val="009A5A46"/>
    <w:rsid w:val="009A5F5E"/>
    <w:rsid w:val="009B20E8"/>
    <w:rsid w:val="009B576D"/>
    <w:rsid w:val="009C1BD8"/>
    <w:rsid w:val="009C2D83"/>
    <w:rsid w:val="009C2E4F"/>
    <w:rsid w:val="009C4426"/>
    <w:rsid w:val="009C4584"/>
    <w:rsid w:val="009E0126"/>
    <w:rsid w:val="009E3875"/>
    <w:rsid w:val="009E43FB"/>
    <w:rsid w:val="009E7142"/>
    <w:rsid w:val="009E7371"/>
    <w:rsid w:val="009F3FF1"/>
    <w:rsid w:val="00A06CA1"/>
    <w:rsid w:val="00A20759"/>
    <w:rsid w:val="00A22E05"/>
    <w:rsid w:val="00A23ABB"/>
    <w:rsid w:val="00A2452A"/>
    <w:rsid w:val="00A361E2"/>
    <w:rsid w:val="00A41232"/>
    <w:rsid w:val="00A47BB4"/>
    <w:rsid w:val="00A501C2"/>
    <w:rsid w:val="00A60554"/>
    <w:rsid w:val="00A60D64"/>
    <w:rsid w:val="00A6175A"/>
    <w:rsid w:val="00A64C1C"/>
    <w:rsid w:val="00A65E86"/>
    <w:rsid w:val="00A6796D"/>
    <w:rsid w:val="00A74B47"/>
    <w:rsid w:val="00A803EA"/>
    <w:rsid w:val="00A80F60"/>
    <w:rsid w:val="00A83A4B"/>
    <w:rsid w:val="00A90446"/>
    <w:rsid w:val="00A92EF2"/>
    <w:rsid w:val="00A93234"/>
    <w:rsid w:val="00AA237C"/>
    <w:rsid w:val="00AA309D"/>
    <w:rsid w:val="00AA5176"/>
    <w:rsid w:val="00AC1080"/>
    <w:rsid w:val="00AC4A5B"/>
    <w:rsid w:val="00AC6D1A"/>
    <w:rsid w:val="00AE0F0D"/>
    <w:rsid w:val="00AE27D7"/>
    <w:rsid w:val="00AE336B"/>
    <w:rsid w:val="00AF062B"/>
    <w:rsid w:val="00AF2729"/>
    <w:rsid w:val="00B11C20"/>
    <w:rsid w:val="00B1618F"/>
    <w:rsid w:val="00B23E6C"/>
    <w:rsid w:val="00B348EF"/>
    <w:rsid w:val="00B44B01"/>
    <w:rsid w:val="00B4784A"/>
    <w:rsid w:val="00B50852"/>
    <w:rsid w:val="00B51191"/>
    <w:rsid w:val="00B517B3"/>
    <w:rsid w:val="00B52C93"/>
    <w:rsid w:val="00B5324C"/>
    <w:rsid w:val="00B5574A"/>
    <w:rsid w:val="00B56454"/>
    <w:rsid w:val="00B610C0"/>
    <w:rsid w:val="00B65AB6"/>
    <w:rsid w:val="00B7072E"/>
    <w:rsid w:val="00B7274E"/>
    <w:rsid w:val="00B7526E"/>
    <w:rsid w:val="00B80762"/>
    <w:rsid w:val="00B930B6"/>
    <w:rsid w:val="00B9347B"/>
    <w:rsid w:val="00B979FC"/>
    <w:rsid w:val="00BB0E7A"/>
    <w:rsid w:val="00BB5EC4"/>
    <w:rsid w:val="00BB6C4E"/>
    <w:rsid w:val="00BB743D"/>
    <w:rsid w:val="00BC174E"/>
    <w:rsid w:val="00BC421B"/>
    <w:rsid w:val="00BD07E9"/>
    <w:rsid w:val="00BD5194"/>
    <w:rsid w:val="00BD7106"/>
    <w:rsid w:val="00BE1ED2"/>
    <w:rsid w:val="00BE493F"/>
    <w:rsid w:val="00BF009A"/>
    <w:rsid w:val="00BF2EFC"/>
    <w:rsid w:val="00C02C1C"/>
    <w:rsid w:val="00C037C3"/>
    <w:rsid w:val="00C10DC1"/>
    <w:rsid w:val="00C17DE1"/>
    <w:rsid w:val="00C26172"/>
    <w:rsid w:val="00C27304"/>
    <w:rsid w:val="00C31A13"/>
    <w:rsid w:val="00C355FD"/>
    <w:rsid w:val="00C40B4C"/>
    <w:rsid w:val="00C4241E"/>
    <w:rsid w:val="00C508ED"/>
    <w:rsid w:val="00C858E4"/>
    <w:rsid w:val="00C90F50"/>
    <w:rsid w:val="00C96056"/>
    <w:rsid w:val="00C967F0"/>
    <w:rsid w:val="00CA16F2"/>
    <w:rsid w:val="00CA6B06"/>
    <w:rsid w:val="00CA6BDA"/>
    <w:rsid w:val="00CB708E"/>
    <w:rsid w:val="00CC4374"/>
    <w:rsid w:val="00CD7C41"/>
    <w:rsid w:val="00CE079E"/>
    <w:rsid w:val="00CE3CCA"/>
    <w:rsid w:val="00CE5D04"/>
    <w:rsid w:val="00CE6D91"/>
    <w:rsid w:val="00CE72A8"/>
    <w:rsid w:val="00CE7EE8"/>
    <w:rsid w:val="00CF3159"/>
    <w:rsid w:val="00D055F4"/>
    <w:rsid w:val="00D14D24"/>
    <w:rsid w:val="00D1683F"/>
    <w:rsid w:val="00D20125"/>
    <w:rsid w:val="00D217CB"/>
    <w:rsid w:val="00D24212"/>
    <w:rsid w:val="00D277E2"/>
    <w:rsid w:val="00D43AE3"/>
    <w:rsid w:val="00D47953"/>
    <w:rsid w:val="00D62DD2"/>
    <w:rsid w:val="00D62E9B"/>
    <w:rsid w:val="00D674B5"/>
    <w:rsid w:val="00D71076"/>
    <w:rsid w:val="00D7258E"/>
    <w:rsid w:val="00D72BC6"/>
    <w:rsid w:val="00D778BF"/>
    <w:rsid w:val="00D800C9"/>
    <w:rsid w:val="00D80D4C"/>
    <w:rsid w:val="00D80E89"/>
    <w:rsid w:val="00D860D4"/>
    <w:rsid w:val="00D8632C"/>
    <w:rsid w:val="00D9380B"/>
    <w:rsid w:val="00D97C03"/>
    <w:rsid w:val="00DA09C8"/>
    <w:rsid w:val="00DA6691"/>
    <w:rsid w:val="00DB4675"/>
    <w:rsid w:val="00DB7079"/>
    <w:rsid w:val="00DC234A"/>
    <w:rsid w:val="00DD055D"/>
    <w:rsid w:val="00DD43AF"/>
    <w:rsid w:val="00DD6056"/>
    <w:rsid w:val="00DD7345"/>
    <w:rsid w:val="00DE0111"/>
    <w:rsid w:val="00DE0464"/>
    <w:rsid w:val="00DE2683"/>
    <w:rsid w:val="00DE44DD"/>
    <w:rsid w:val="00DF1F6E"/>
    <w:rsid w:val="00DF3348"/>
    <w:rsid w:val="00DF51CA"/>
    <w:rsid w:val="00DF6984"/>
    <w:rsid w:val="00E054E8"/>
    <w:rsid w:val="00E10A03"/>
    <w:rsid w:val="00E130D1"/>
    <w:rsid w:val="00E167DB"/>
    <w:rsid w:val="00E16B61"/>
    <w:rsid w:val="00E25A6E"/>
    <w:rsid w:val="00E31FD6"/>
    <w:rsid w:val="00E34F61"/>
    <w:rsid w:val="00E44225"/>
    <w:rsid w:val="00E4487A"/>
    <w:rsid w:val="00E50B2C"/>
    <w:rsid w:val="00E53DF4"/>
    <w:rsid w:val="00E622DD"/>
    <w:rsid w:val="00E63B08"/>
    <w:rsid w:val="00E70874"/>
    <w:rsid w:val="00E84F78"/>
    <w:rsid w:val="00E953B3"/>
    <w:rsid w:val="00EA2C1D"/>
    <w:rsid w:val="00EA7C38"/>
    <w:rsid w:val="00EB52AA"/>
    <w:rsid w:val="00EC29F6"/>
    <w:rsid w:val="00EC2B09"/>
    <w:rsid w:val="00ED2F0A"/>
    <w:rsid w:val="00EE05AE"/>
    <w:rsid w:val="00EE2CA0"/>
    <w:rsid w:val="00EF09F8"/>
    <w:rsid w:val="00EF14C5"/>
    <w:rsid w:val="00EF18F7"/>
    <w:rsid w:val="00EF6416"/>
    <w:rsid w:val="00F03330"/>
    <w:rsid w:val="00F05886"/>
    <w:rsid w:val="00F1669A"/>
    <w:rsid w:val="00F2383A"/>
    <w:rsid w:val="00F24F16"/>
    <w:rsid w:val="00F32D3C"/>
    <w:rsid w:val="00F36F08"/>
    <w:rsid w:val="00F426B3"/>
    <w:rsid w:val="00F43A5F"/>
    <w:rsid w:val="00F54D1F"/>
    <w:rsid w:val="00F60110"/>
    <w:rsid w:val="00F61092"/>
    <w:rsid w:val="00F77D40"/>
    <w:rsid w:val="00F80565"/>
    <w:rsid w:val="00F85EC8"/>
    <w:rsid w:val="00F87478"/>
    <w:rsid w:val="00F90FAE"/>
    <w:rsid w:val="00FA4E76"/>
    <w:rsid w:val="00FA764C"/>
    <w:rsid w:val="00FB526E"/>
    <w:rsid w:val="00FB6B3B"/>
    <w:rsid w:val="00FC0C76"/>
    <w:rsid w:val="00FC5FC6"/>
    <w:rsid w:val="00FE0E00"/>
    <w:rsid w:val="00FE2625"/>
    <w:rsid w:val="00FE345F"/>
    <w:rsid w:val="00FE4490"/>
    <w:rsid w:val="00FE5BC6"/>
    <w:rsid w:val="00FF557F"/>
    <w:rsid w:val="00FF6030"/>
    <w:rsid w:val="00FF6241"/>
    <w:rsid w:val="00FF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9ACC74"/>
  <w15:docId w15:val="{C5276D93-F515-4666-B0FC-1F7095CB0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06C"/>
    <w:rPr>
      <w:sz w:val="24"/>
      <w:szCs w:val="24"/>
    </w:rPr>
  </w:style>
  <w:style w:type="paragraph" w:styleId="Ttulo1">
    <w:name w:val="heading 1"/>
    <w:basedOn w:val="Normal"/>
    <w:next w:val="Normal"/>
    <w:link w:val="Ttulo1Char"/>
    <w:autoRedefine/>
    <w:uiPriority w:val="9"/>
    <w:rsid w:val="00113117"/>
    <w:pPr>
      <w:keepNext/>
      <w:spacing w:after="480"/>
      <w:outlineLvl w:val="0"/>
    </w:pPr>
    <w:rPr>
      <w:rFonts w:ascii="Arial" w:hAnsi="Arial" w:cs="Arial"/>
      <w:b/>
      <w:bCs/>
      <w:caps/>
      <w:kern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FF6241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F6241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F6241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FF6241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FF6241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FF6241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FF6241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FF6241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13117"/>
    <w:rPr>
      <w:rFonts w:ascii="Arial" w:hAnsi="Arial" w:cs="Arial"/>
      <w:b/>
      <w:bCs/>
      <w:caps/>
      <w:kern w:val="32"/>
      <w:sz w:val="24"/>
      <w:szCs w:val="24"/>
    </w:rPr>
  </w:style>
  <w:style w:type="character" w:customStyle="1" w:styleId="Ttulo2Char">
    <w:name w:val="Título 2 Char"/>
    <w:basedOn w:val="Fontepargpadro"/>
    <w:link w:val="Ttulo2"/>
    <w:semiHidden/>
    <w:rsid w:val="00FF62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semiHidden/>
    <w:rsid w:val="00FF624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Ttulo4Char">
    <w:name w:val="Título 4 Char"/>
    <w:basedOn w:val="Fontepargpadro"/>
    <w:link w:val="Ttulo4"/>
    <w:semiHidden/>
    <w:rsid w:val="00FF624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FF624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6Char">
    <w:name w:val="Título 6 Char"/>
    <w:basedOn w:val="Fontepargpadro"/>
    <w:link w:val="Ttulo6"/>
    <w:semiHidden/>
    <w:rsid w:val="00FF624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FF624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FF624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tulo9Char">
    <w:name w:val="Título 9 Char"/>
    <w:basedOn w:val="Fontepargpadro"/>
    <w:link w:val="Ttulo9"/>
    <w:semiHidden/>
    <w:rsid w:val="00FF624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ecuodecorpodetexto">
    <w:name w:val="Body Text Indent"/>
    <w:basedOn w:val="Normal"/>
    <w:link w:val="RecuodecorpodetextoChar"/>
    <w:rsid w:val="00100EDC"/>
    <w:pPr>
      <w:ind w:left="1348" w:hanging="1206"/>
    </w:pPr>
    <w:rPr>
      <w:sz w:val="22"/>
      <w:szCs w:val="20"/>
    </w:rPr>
  </w:style>
  <w:style w:type="paragraph" w:styleId="Recuodecorpodetexto2">
    <w:name w:val="Body Text Indent 2"/>
    <w:basedOn w:val="Normal"/>
    <w:rsid w:val="00100EDC"/>
    <w:pPr>
      <w:ind w:left="923" w:firstLine="283"/>
    </w:pPr>
    <w:rPr>
      <w:sz w:val="22"/>
      <w:szCs w:val="20"/>
    </w:rPr>
  </w:style>
  <w:style w:type="paragraph" w:customStyle="1" w:styleId="Faculdade">
    <w:name w:val="Faculdade"/>
    <w:basedOn w:val="Normal"/>
    <w:rsid w:val="00E167DB"/>
    <w:pPr>
      <w:spacing w:line="360" w:lineRule="auto"/>
      <w:jc w:val="center"/>
    </w:pPr>
    <w:rPr>
      <w:rFonts w:cs="Arial"/>
      <w:b/>
      <w:caps/>
      <w:sz w:val="26"/>
      <w:szCs w:val="28"/>
    </w:rPr>
  </w:style>
  <w:style w:type="paragraph" w:customStyle="1" w:styleId="Curso">
    <w:name w:val="Curso"/>
    <w:basedOn w:val="Normal"/>
    <w:rsid w:val="007C033F"/>
    <w:pPr>
      <w:spacing w:line="360" w:lineRule="auto"/>
      <w:jc w:val="center"/>
    </w:pPr>
    <w:rPr>
      <w:rFonts w:cs="Arial"/>
      <w:b/>
      <w:caps/>
    </w:rPr>
  </w:style>
  <w:style w:type="paragraph" w:customStyle="1" w:styleId="NomedoAutor">
    <w:name w:val="Nome do Autor"/>
    <w:basedOn w:val="Normal"/>
    <w:rsid w:val="007C033F"/>
    <w:pPr>
      <w:spacing w:line="360" w:lineRule="auto"/>
      <w:jc w:val="center"/>
    </w:pPr>
    <w:rPr>
      <w:rFonts w:cs="Arial"/>
      <w:b/>
    </w:rPr>
  </w:style>
  <w:style w:type="paragraph" w:customStyle="1" w:styleId="TtulodoTrabalho">
    <w:name w:val="Título do Trabalho"/>
    <w:basedOn w:val="Normal"/>
    <w:rsid w:val="00E167DB"/>
    <w:pPr>
      <w:spacing w:line="360" w:lineRule="auto"/>
      <w:jc w:val="center"/>
    </w:pPr>
    <w:rPr>
      <w:rFonts w:cs="Arial"/>
      <w:b/>
      <w:caps/>
      <w:sz w:val="28"/>
      <w:szCs w:val="28"/>
    </w:rPr>
  </w:style>
  <w:style w:type="paragraph" w:customStyle="1" w:styleId="SubttulodoTrabalho">
    <w:name w:val="Subtítulo do Trabalho"/>
    <w:basedOn w:val="Normal"/>
    <w:rsid w:val="00FF6030"/>
    <w:pPr>
      <w:jc w:val="center"/>
    </w:pPr>
    <w:rPr>
      <w:rFonts w:cs="Arial"/>
      <w:b/>
      <w:szCs w:val="28"/>
    </w:rPr>
  </w:style>
  <w:style w:type="paragraph" w:customStyle="1" w:styleId="NomedoOrientador">
    <w:name w:val="Nome do Orientador"/>
    <w:basedOn w:val="Normal"/>
    <w:rsid w:val="00FF6030"/>
    <w:pPr>
      <w:spacing w:line="360" w:lineRule="auto"/>
      <w:jc w:val="center"/>
    </w:pPr>
    <w:rPr>
      <w:rFonts w:cs="Arial"/>
      <w:b/>
    </w:rPr>
  </w:style>
  <w:style w:type="paragraph" w:customStyle="1" w:styleId="NdoregistronoCRB">
    <w:name w:val="N° do registro no CRB"/>
    <w:basedOn w:val="Normal"/>
    <w:rsid w:val="00F43A5F"/>
    <w:pPr>
      <w:spacing w:line="360" w:lineRule="auto"/>
      <w:jc w:val="center"/>
    </w:pPr>
    <w:rPr>
      <w:rFonts w:cs="Arial"/>
      <w:b/>
    </w:rPr>
  </w:style>
  <w:style w:type="paragraph" w:customStyle="1" w:styleId="Referncias">
    <w:name w:val="Referências"/>
    <w:basedOn w:val="NdoregistronoCRB"/>
    <w:rsid w:val="00590330"/>
    <w:pPr>
      <w:spacing w:after="480" w:line="240" w:lineRule="auto"/>
    </w:pPr>
    <w:rPr>
      <w:caps/>
    </w:rPr>
  </w:style>
  <w:style w:type="table" w:styleId="Tabelacomgrade">
    <w:name w:val="Table Grid"/>
    <w:basedOn w:val="Tabelanormal"/>
    <w:rsid w:val="005B3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dicatria">
    <w:name w:val="Dedicatória"/>
    <w:basedOn w:val="Normal"/>
    <w:rsid w:val="00CF3159"/>
    <w:pPr>
      <w:spacing w:line="360" w:lineRule="auto"/>
      <w:ind w:left="4502"/>
      <w:jc w:val="right"/>
    </w:pPr>
    <w:rPr>
      <w:rFonts w:cs="Arial"/>
    </w:rPr>
  </w:style>
  <w:style w:type="paragraph" w:customStyle="1" w:styleId="Agradecimentos">
    <w:name w:val="Agradecimentos"/>
    <w:basedOn w:val="Normal"/>
    <w:rsid w:val="00E167DB"/>
    <w:pPr>
      <w:spacing w:after="960"/>
      <w:jc w:val="center"/>
    </w:pPr>
    <w:rPr>
      <w:rFonts w:cs="Arial"/>
      <w:b/>
      <w:caps/>
      <w:sz w:val="28"/>
    </w:rPr>
  </w:style>
  <w:style w:type="paragraph" w:customStyle="1" w:styleId="Epgrafe">
    <w:name w:val="Epígrafe"/>
    <w:basedOn w:val="Normal"/>
    <w:rsid w:val="00A501C2"/>
    <w:pPr>
      <w:spacing w:line="360" w:lineRule="auto"/>
      <w:jc w:val="right"/>
    </w:pPr>
    <w:rPr>
      <w:rFonts w:cs="Arial"/>
    </w:rPr>
  </w:style>
  <w:style w:type="paragraph" w:customStyle="1" w:styleId="Autordaepgrafe">
    <w:name w:val="Autor da epígrafe"/>
    <w:basedOn w:val="Epgrafe"/>
    <w:rsid w:val="00A501C2"/>
    <w:rPr>
      <w:b/>
    </w:rPr>
  </w:style>
  <w:style w:type="paragraph" w:customStyle="1" w:styleId="ResumoTtulo">
    <w:name w:val="Resumo (Título)"/>
    <w:basedOn w:val="Normal"/>
    <w:next w:val="Normal"/>
    <w:link w:val="ResumoTtuloChar"/>
    <w:rsid w:val="00E167DB"/>
    <w:pPr>
      <w:spacing w:before="960" w:after="960" w:line="360" w:lineRule="auto"/>
      <w:jc w:val="center"/>
    </w:pPr>
    <w:rPr>
      <w:rFonts w:cs="Arial"/>
      <w:b/>
      <w:caps/>
      <w:sz w:val="28"/>
    </w:rPr>
  </w:style>
  <w:style w:type="character" w:customStyle="1" w:styleId="ResumoTtuloChar">
    <w:name w:val="Resumo (Título) Char"/>
    <w:basedOn w:val="Fontepargpadro"/>
    <w:link w:val="ResumoTtulo"/>
    <w:rsid w:val="00E167DB"/>
    <w:rPr>
      <w:rFonts w:cs="Arial"/>
      <w:b/>
      <w:caps/>
      <w:sz w:val="28"/>
      <w:szCs w:val="24"/>
    </w:rPr>
  </w:style>
  <w:style w:type="paragraph" w:customStyle="1" w:styleId="ListasGeral">
    <w:name w:val="Listas (Geral)"/>
    <w:basedOn w:val="Normal"/>
    <w:rsid w:val="00E167DB"/>
    <w:pPr>
      <w:spacing w:after="960"/>
      <w:jc w:val="center"/>
    </w:pPr>
    <w:rPr>
      <w:rFonts w:cs="Arial"/>
      <w:b/>
      <w:caps/>
      <w:sz w:val="28"/>
    </w:rPr>
  </w:style>
  <w:style w:type="paragraph" w:customStyle="1" w:styleId="TtuloSumrio">
    <w:name w:val="Título Sumário"/>
    <w:basedOn w:val="Normal"/>
    <w:rsid w:val="00E167DB"/>
    <w:pPr>
      <w:spacing w:after="960"/>
      <w:jc w:val="center"/>
    </w:pPr>
    <w:rPr>
      <w:rFonts w:cs="Arial"/>
      <w:b/>
      <w:caps/>
      <w:sz w:val="28"/>
    </w:rPr>
  </w:style>
  <w:style w:type="paragraph" w:customStyle="1" w:styleId="TtuloReferncias">
    <w:name w:val="Título Referências"/>
    <w:basedOn w:val="Normal"/>
    <w:next w:val="Normal"/>
    <w:link w:val="TtuloRefernciasChar"/>
    <w:rsid w:val="00E167DB"/>
    <w:pPr>
      <w:spacing w:after="960"/>
      <w:jc w:val="center"/>
    </w:pPr>
    <w:rPr>
      <w:rFonts w:cs="Arial"/>
      <w:b/>
      <w:caps/>
      <w:sz w:val="28"/>
    </w:rPr>
  </w:style>
  <w:style w:type="character" w:customStyle="1" w:styleId="TtuloRefernciasChar">
    <w:name w:val="Título Referências Char"/>
    <w:basedOn w:val="Fontepargpadro"/>
    <w:link w:val="TtuloReferncias"/>
    <w:rsid w:val="00E167DB"/>
    <w:rPr>
      <w:rFonts w:cs="Arial"/>
      <w:b/>
      <w:caps/>
      <w:sz w:val="28"/>
      <w:szCs w:val="24"/>
    </w:rPr>
  </w:style>
  <w:style w:type="paragraph" w:customStyle="1" w:styleId="LocaleAno">
    <w:name w:val="Local e Ano"/>
    <w:basedOn w:val="Normal"/>
    <w:rsid w:val="007C033F"/>
    <w:pPr>
      <w:spacing w:line="360" w:lineRule="auto"/>
      <w:jc w:val="center"/>
    </w:pPr>
    <w:rPr>
      <w:rFonts w:cs="Arial"/>
    </w:rPr>
  </w:style>
  <w:style w:type="paragraph" w:customStyle="1" w:styleId="ContedodaEpgrafe">
    <w:name w:val="Conteúdo da Epígrafe"/>
    <w:basedOn w:val="Epgrafe"/>
    <w:rsid w:val="00A501C2"/>
  </w:style>
  <w:style w:type="paragraph" w:customStyle="1" w:styleId="TtuloGlossrio">
    <w:name w:val="Título Glossário"/>
    <w:basedOn w:val="Normal"/>
    <w:rsid w:val="00E167DB"/>
    <w:pPr>
      <w:spacing w:after="960"/>
      <w:jc w:val="center"/>
    </w:pPr>
    <w:rPr>
      <w:b/>
      <w:caps/>
      <w:sz w:val="28"/>
    </w:rPr>
  </w:style>
  <w:style w:type="paragraph" w:customStyle="1" w:styleId="TtuloApndice">
    <w:name w:val="Título Apêndice"/>
    <w:basedOn w:val="Normal"/>
    <w:next w:val="Normal"/>
    <w:rsid w:val="00E167DB"/>
    <w:pPr>
      <w:numPr>
        <w:numId w:val="1"/>
      </w:numPr>
      <w:spacing w:after="960"/>
      <w:jc w:val="center"/>
    </w:pPr>
    <w:rPr>
      <w:rFonts w:cs="Arial"/>
      <w:b/>
      <w:caps/>
      <w:sz w:val="28"/>
    </w:rPr>
  </w:style>
  <w:style w:type="paragraph" w:customStyle="1" w:styleId="TtulodosAnexos">
    <w:name w:val="Título dos Anexos"/>
    <w:basedOn w:val="Normal"/>
    <w:rsid w:val="00E167DB"/>
    <w:pPr>
      <w:numPr>
        <w:numId w:val="2"/>
      </w:numPr>
      <w:spacing w:after="960"/>
      <w:jc w:val="center"/>
    </w:pPr>
    <w:rPr>
      <w:rFonts w:cs="Arial"/>
      <w:b/>
      <w:sz w:val="28"/>
    </w:rPr>
  </w:style>
  <w:style w:type="paragraph" w:customStyle="1" w:styleId="Ttulondice">
    <w:name w:val="Título Índice"/>
    <w:basedOn w:val="Normal"/>
    <w:next w:val="Normal"/>
    <w:rsid w:val="00E167DB"/>
    <w:pPr>
      <w:spacing w:after="960"/>
      <w:jc w:val="center"/>
    </w:pPr>
    <w:rPr>
      <w:b/>
      <w:caps/>
      <w:sz w:val="28"/>
    </w:rPr>
  </w:style>
  <w:style w:type="paragraph" w:styleId="Cabealho">
    <w:name w:val="header"/>
    <w:basedOn w:val="Normal"/>
    <w:link w:val="CabealhoChar"/>
    <w:rsid w:val="007C700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B7079"/>
    <w:rPr>
      <w:sz w:val="24"/>
      <w:szCs w:val="24"/>
    </w:rPr>
  </w:style>
  <w:style w:type="character" w:styleId="Nmerodepgina">
    <w:name w:val="page number"/>
    <w:basedOn w:val="Fontepargpadro"/>
    <w:rsid w:val="007C700A"/>
  </w:style>
  <w:style w:type="paragraph" w:styleId="Textodebalo">
    <w:name w:val="Balloon Text"/>
    <w:basedOn w:val="Normal"/>
    <w:link w:val="TextodebaloChar"/>
    <w:rsid w:val="00A47B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47BB4"/>
    <w:rPr>
      <w:rFonts w:ascii="Tahoma" w:hAnsi="Tahoma" w:cs="Tahoma"/>
      <w:sz w:val="16"/>
      <w:szCs w:val="16"/>
    </w:rPr>
  </w:style>
  <w:style w:type="paragraph" w:customStyle="1" w:styleId="TtuloSeoSecundria">
    <w:name w:val="Título Seção Secundária"/>
    <w:basedOn w:val="Normal"/>
    <w:next w:val="PargrafoPPGCA"/>
    <w:rsid w:val="0014608C"/>
    <w:pPr>
      <w:numPr>
        <w:ilvl w:val="1"/>
        <w:numId w:val="3"/>
      </w:numPr>
      <w:spacing w:before="480" w:after="480"/>
      <w:outlineLvl w:val="1"/>
    </w:pPr>
    <w:rPr>
      <w:rFonts w:cs="Arial"/>
      <w:caps/>
    </w:rPr>
  </w:style>
  <w:style w:type="paragraph" w:customStyle="1" w:styleId="PargrafoPPGCA">
    <w:name w:val="Parágrafo PPGCA"/>
    <w:basedOn w:val="Normal"/>
    <w:rsid w:val="00367A9E"/>
    <w:pPr>
      <w:spacing w:line="360" w:lineRule="auto"/>
      <w:ind w:firstLine="1134"/>
      <w:jc w:val="both"/>
    </w:pPr>
    <w:rPr>
      <w:szCs w:val="20"/>
    </w:rPr>
  </w:style>
  <w:style w:type="paragraph" w:customStyle="1" w:styleId="TtuloSeoTerciria">
    <w:name w:val="Título Seção Terciária"/>
    <w:basedOn w:val="Normal"/>
    <w:next w:val="PargrafoPPGCA"/>
    <w:rsid w:val="0014608C"/>
    <w:pPr>
      <w:numPr>
        <w:ilvl w:val="2"/>
        <w:numId w:val="3"/>
      </w:numPr>
      <w:spacing w:before="480" w:after="480"/>
      <w:outlineLvl w:val="2"/>
    </w:pPr>
    <w:rPr>
      <w:rFonts w:cs="Arial"/>
      <w:b/>
    </w:rPr>
  </w:style>
  <w:style w:type="paragraph" w:customStyle="1" w:styleId="TtuloSeoQuaternria">
    <w:name w:val="Título Seção Quaternária"/>
    <w:basedOn w:val="Normal"/>
    <w:next w:val="PargrafoPPGCA"/>
    <w:rsid w:val="0014608C"/>
    <w:pPr>
      <w:numPr>
        <w:ilvl w:val="3"/>
        <w:numId w:val="3"/>
      </w:numPr>
      <w:spacing w:before="480" w:after="480"/>
      <w:outlineLvl w:val="3"/>
    </w:pPr>
    <w:rPr>
      <w:rFonts w:cs="Arial"/>
    </w:rPr>
  </w:style>
  <w:style w:type="paragraph" w:customStyle="1" w:styleId="TtuloSeoQuinria">
    <w:name w:val="Título Seção Quinária"/>
    <w:basedOn w:val="Normal"/>
    <w:next w:val="PargrafoPPGCA"/>
    <w:rsid w:val="0014608C"/>
    <w:pPr>
      <w:numPr>
        <w:ilvl w:val="4"/>
        <w:numId w:val="3"/>
      </w:numPr>
      <w:spacing w:before="480" w:after="480"/>
      <w:outlineLvl w:val="4"/>
    </w:pPr>
    <w:rPr>
      <w:rFonts w:cs="Arial"/>
      <w:i/>
    </w:rPr>
  </w:style>
  <w:style w:type="paragraph" w:customStyle="1" w:styleId="TtuloSeoPrimria">
    <w:name w:val="Título Seção Primária"/>
    <w:basedOn w:val="Normal"/>
    <w:next w:val="PargrafoPPGCA"/>
    <w:rsid w:val="00B51191"/>
    <w:pPr>
      <w:numPr>
        <w:numId w:val="3"/>
      </w:numPr>
      <w:spacing w:after="960"/>
      <w:jc w:val="both"/>
      <w:outlineLvl w:val="0"/>
    </w:pPr>
    <w:rPr>
      <w:rFonts w:cs="Arial"/>
      <w:b/>
      <w:caps/>
      <w:sz w:val="28"/>
    </w:rPr>
  </w:style>
  <w:style w:type="paragraph" w:customStyle="1" w:styleId="TtuloConcluso">
    <w:name w:val="Título Conclusão"/>
    <w:basedOn w:val="Normal"/>
    <w:next w:val="Normal"/>
    <w:rsid w:val="00E167DB"/>
    <w:pPr>
      <w:spacing w:after="960"/>
      <w:jc w:val="center"/>
    </w:pPr>
    <w:rPr>
      <w:rFonts w:cs="Arial"/>
      <w:b/>
      <w:caps/>
      <w:sz w:val="28"/>
    </w:rPr>
  </w:style>
  <w:style w:type="paragraph" w:customStyle="1" w:styleId="Default">
    <w:name w:val="Default"/>
    <w:rsid w:val="00106C57"/>
    <w:pPr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</w:rPr>
  </w:style>
  <w:style w:type="paragraph" w:customStyle="1" w:styleId="Resumo">
    <w:name w:val="Resumo"/>
    <w:basedOn w:val="Normal"/>
    <w:rsid w:val="0075324F"/>
    <w:pPr>
      <w:spacing w:before="240"/>
      <w:jc w:val="both"/>
    </w:pPr>
    <w:rPr>
      <w:rFonts w:cs="Arial"/>
    </w:rPr>
  </w:style>
  <w:style w:type="paragraph" w:styleId="Legenda">
    <w:name w:val="caption"/>
    <w:basedOn w:val="Normal"/>
    <w:next w:val="Normal"/>
    <w:qFormat/>
    <w:rsid w:val="00A47BB4"/>
    <w:pPr>
      <w:spacing w:before="240" w:after="240"/>
      <w:jc w:val="center"/>
    </w:pPr>
    <w:rPr>
      <w:bCs/>
      <w:szCs w:val="20"/>
    </w:rPr>
  </w:style>
  <w:style w:type="paragraph" w:styleId="ndicedeilustraes">
    <w:name w:val="table of figures"/>
    <w:basedOn w:val="Normal"/>
    <w:next w:val="Normal"/>
    <w:uiPriority w:val="99"/>
    <w:rsid w:val="00743C05"/>
    <w:pPr>
      <w:spacing w:before="120" w:after="120"/>
      <w:ind w:left="482" w:hanging="482"/>
      <w:jc w:val="both"/>
    </w:pPr>
    <w:rPr>
      <w:rFonts w:ascii="Arial" w:hAnsi="Arial"/>
      <w:szCs w:val="20"/>
    </w:rPr>
  </w:style>
  <w:style w:type="character" w:styleId="Hyperlink">
    <w:name w:val="Hyperlink"/>
    <w:basedOn w:val="Fontepargpadro"/>
    <w:uiPriority w:val="99"/>
    <w:rsid w:val="00AA5176"/>
    <w:rPr>
      <w:color w:val="0000FF"/>
      <w:u w:val="single"/>
    </w:rPr>
  </w:style>
  <w:style w:type="paragraph" w:customStyle="1" w:styleId="Universidade">
    <w:name w:val="Universidade"/>
    <w:basedOn w:val="Normal"/>
    <w:rsid w:val="00E167DB"/>
    <w:pPr>
      <w:spacing w:line="360" w:lineRule="auto"/>
      <w:jc w:val="center"/>
    </w:pPr>
    <w:rPr>
      <w:b/>
      <w:bCs/>
      <w:sz w:val="28"/>
      <w:szCs w:val="20"/>
    </w:rPr>
  </w:style>
  <w:style w:type="paragraph" w:customStyle="1" w:styleId="LinhaemBrancoCentralizado">
    <w:name w:val="Linha em Branco Centralizado"/>
    <w:basedOn w:val="Normal"/>
    <w:rsid w:val="00465C43"/>
    <w:pPr>
      <w:spacing w:line="360" w:lineRule="auto"/>
      <w:jc w:val="center"/>
    </w:pPr>
    <w:rPr>
      <w:bCs/>
      <w:szCs w:val="20"/>
    </w:rPr>
  </w:style>
  <w:style w:type="paragraph" w:customStyle="1" w:styleId="Nomenclaturadeelementosmeramenteorientativo">
    <w:name w:val="Nomenclatura de elementos (meramente orientativo)"/>
    <w:basedOn w:val="Normal"/>
    <w:rsid w:val="00C967F0"/>
    <w:pPr>
      <w:jc w:val="center"/>
    </w:pPr>
    <w:rPr>
      <w:b/>
      <w:bCs/>
      <w:color w:val="FF0000"/>
      <w:sz w:val="28"/>
      <w:szCs w:val="20"/>
    </w:rPr>
  </w:style>
  <w:style w:type="paragraph" w:customStyle="1" w:styleId="Errata">
    <w:name w:val="Errata"/>
    <w:basedOn w:val="Normal"/>
    <w:rsid w:val="00E167DB"/>
    <w:pPr>
      <w:spacing w:after="960"/>
      <w:jc w:val="center"/>
    </w:pPr>
    <w:rPr>
      <w:b/>
      <w:caps/>
      <w:sz w:val="28"/>
    </w:rPr>
  </w:style>
  <w:style w:type="paragraph" w:customStyle="1" w:styleId="LinhaemBrancoJustificado">
    <w:name w:val="Linha em Branco Justificado"/>
    <w:basedOn w:val="LinhaemBrancoCentralizado"/>
    <w:rsid w:val="00CF3159"/>
    <w:pPr>
      <w:jc w:val="both"/>
    </w:pPr>
    <w:rPr>
      <w:bCs w:val="0"/>
    </w:rPr>
  </w:style>
  <w:style w:type="paragraph" w:styleId="Sumrio1">
    <w:name w:val="toc 1"/>
    <w:aliases w:val="ppgEH_SUMARIO_TABELA_FIGURA"/>
    <w:basedOn w:val="Normal"/>
    <w:next w:val="Normal"/>
    <w:autoRedefine/>
    <w:uiPriority w:val="39"/>
    <w:rsid w:val="00D62DD2"/>
    <w:pPr>
      <w:tabs>
        <w:tab w:val="right" w:leader="dot" w:pos="8495"/>
      </w:tabs>
      <w:spacing w:before="120" w:after="120"/>
      <w:jc w:val="both"/>
    </w:pPr>
    <w:rPr>
      <w:rFonts w:ascii="Arial" w:hAnsi="Arial" w:cs="Calibri (Corpo)"/>
      <w:bCs/>
      <w:szCs w:val="22"/>
    </w:rPr>
  </w:style>
  <w:style w:type="paragraph" w:styleId="Sumrio2">
    <w:name w:val="toc 2"/>
    <w:basedOn w:val="Normal"/>
    <w:next w:val="Normal"/>
    <w:autoRedefine/>
    <w:uiPriority w:val="39"/>
    <w:rsid w:val="00CA6BDA"/>
    <w:rPr>
      <w:rFonts w:ascii="Arial" w:hAnsi="Arial" w:cstheme="minorHAnsi"/>
      <w:bCs/>
      <w:smallCaps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rsid w:val="00CA6BDA"/>
    <w:rPr>
      <w:rFonts w:ascii="Arial" w:hAnsi="Arial" w:cstheme="minorHAnsi"/>
      <w:smallCaps/>
      <w:sz w:val="20"/>
      <w:szCs w:val="22"/>
    </w:rPr>
  </w:style>
  <w:style w:type="paragraph" w:styleId="Sumrio4">
    <w:name w:val="toc 4"/>
    <w:basedOn w:val="Normal"/>
    <w:next w:val="Normal"/>
    <w:autoRedefine/>
    <w:uiPriority w:val="39"/>
    <w:rsid w:val="00CA6BDA"/>
    <w:rPr>
      <w:rFonts w:ascii="Arial" w:hAnsi="Arial" w:cstheme="minorHAnsi"/>
      <w:sz w:val="20"/>
      <w:szCs w:val="22"/>
    </w:rPr>
  </w:style>
  <w:style w:type="paragraph" w:styleId="Sumrio5">
    <w:name w:val="toc 5"/>
    <w:basedOn w:val="Normal"/>
    <w:next w:val="Normal"/>
    <w:autoRedefine/>
    <w:uiPriority w:val="39"/>
    <w:rsid w:val="0075324F"/>
    <w:rPr>
      <w:rFonts w:asciiTheme="minorHAnsi" w:hAnsiTheme="minorHAnsi" w:cstheme="minorHAnsi"/>
      <w:sz w:val="22"/>
      <w:szCs w:val="22"/>
    </w:rPr>
  </w:style>
  <w:style w:type="paragraph" w:styleId="Sumrio6">
    <w:name w:val="toc 6"/>
    <w:basedOn w:val="Normal"/>
    <w:next w:val="Normal"/>
    <w:autoRedefine/>
    <w:rsid w:val="00AF062B"/>
    <w:rPr>
      <w:rFonts w:asciiTheme="minorHAnsi" w:hAnsiTheme="minorHAnsi" w:cstheme="minorHAnsi"/>
      <w:sz w:val="22"/>
      <w:szCs w:val="22"/>
    </w:rPr>
  </w:style>
  <w:style w:type="paragraph" w:styleId="Sumrio7">
    <w:name w:val="toc 7"/>
    <w:basedOn w:val="Normal"/>
    <w:next w:val="Normal"/>
    <w:autoRedefine/>
    <w:rsid w:val="00AF062B"/>
    <w:rPr>
      <w:rFonts w:asciiTheme="minorHAnsi" w:hAnsiTheme="minorHAnsi" w:cstheme="minorHAnsi"/>
      <w:sz w:val="22"/>
      <w:szCs w:val="22"/>
    </w:rPr>
  </w:style>
  <w:style w:type="paragraph" w:styleId="Sumrio8">
    <w:name w:val="toc 8"/>
    <w:basedOn w:val="Normal"/>
    <w:next w:val="Normal"/>
    <w:autoRedefine/>
    <w:rsid w:val="00AF062B"/>
    <w:rPr>
      <w:rFonts w:asciiTheme="minorHAnsi" w:hAnsiTheme="minorHAnsi" w:cstheme="minorHAnsi"/>
      <w:sz w:val="22"/>
      <w:szCs w:val="22"/>
    </w:rPr>
  </w:style>
  <w:style w:type="paragraph" w:styleId="Sumrio9">
    <w:name w:val="toc 9"/>
    <w:basedOn w:val="Normal"/>
    <w:next w:val="Normal"/>
    <w:autoRedefine/>
    <w:rsid w:val="00AF062B"/>
    <w:rPr>
      <w:rFonts w:asciiTheme="minorHAnsi" w:hAnsiTheme="minorHAnsi" w:cstheme="minorHAnsi"/>
      <w:sz w:val="22"/>
      <w:szCs w:val="22"/>
    </w:rPr>
  </w:style>
  <w:style w:type="character" w:styleId="TextodoEspaoReservado">
    <w:name w:val="Placeholder Text"/>
    <w:basedOn w:val="Fontepargpadro"/>
    <w:uiPriority w:val="99"/>
    <w:semiHidden/>
    <w:rsid w:val="00743745"/>
    <w:rPr>
      <w:color w:val="808080"/>
    </w:rPr>
  </w:style>
  <w:style w:type="paragraph" w:customStyle="1" w:styleId="Algoritmos">
    <w:name w:val="Algoritmos"/>
    <w:basedOn w:val="Normal"/>
    <w:qFormat/>
    <w:rsid w:val="00092584"/>
    <w:pPr>
      <w:spacing w:before="60" w:after="60"/>
    </w:pPr>
    <w:rPr>
      <w:rFonts w:ascii="Courier New" w:hAnsi="Courier New" w:cs="Courier New"/>
      <w:sz w:val="20"/>
      <w:szCs w:val="20"/>
    </w:rPr>
  </w:style>
  <w:style w:type="paragraph" w:styleId="Textodenotaderodap">
    <w:name w:val="footnote text"/>
    <w:basedOn w:val="Normal"/>
    <w:link w:val="TextodenotaderodapChar"/>
    <w:rsid w:val="00E130D1"/>
    <w:pPr>
      <w:jc w:val="both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130D1"/>
  </w:style>
  <w:style w:type="paragraph" w:customStyle="1" w:styleId="Citaodireta3linhas">
    <w:name w:val="Citação direta 3+ linhas"/>
    <w:basedOn w:val="Normal"/>
    <w:rsid w:val="000E2FF7"/>
    <w:pPr>
      <w:spacing w:line="360" w:lineRule="auto"/>
      <w:ind w:left="2268"/>
      <w:jc w:val="both"/>
    </w:pPr>
    <w:rPr>
      <w:sz w:val="20"/>
      <w:szCs w:val="20"/>
    </w:rPr>
  </w:style>
  <w:style w:type="paragraph" w:styleId="Bibliografia">
    <w:name w:val="Bibliography"/>
    <w:basedOn w:val="Normal"/>
    <w:next w:val="Normal"/>
    <w:uiPriority w:val="37"/>
    <w:unhideWhenUsed/>
    <w:rsid w:val="00184E43"/>
    <w:pPr>
      <w:jc w:val="both"/>
    </w:pPr>
  </w:style>
  <w:style w:type="character" w:styleId="Refdenotaderodap">
    <w:name w:val="footnote reference"/>
    <w:basedOn w:val="Fontepargpadro"/>
    <w:rsid w:val="00A501C2"/>
    <w:rPr>
      <w:vertAlign w:val="superscript"/>
    </w:rPr>
  </w:style>
  <w:style w:type="paragraph" w:customStyle="1" w:styleId="NotadeMonografia">
    <w:name w:val="Nota de Monografia"/>
    <w:basedOn w:val="Normal"/>
    <w:link w:val="NotadeMonografiaChar"/>
    <w:qFormat/>
    <w:rsid w:val="00BB743D"/>
    <w:pPr>
      <w:spacing w:line="360" w:lineRule="auto"/>
      <w:ind w:left="4536"/>
      <w:jc w:val="both"/>
    </w:pPr>
  </w:style>
  <w:style w:type="character" w:customStyle="1" w:styleId="NotadeMonografiaChar">
    <w:name w:val="Nota de Monografia Char"/>
    <w:basedOn w:val="Fontepargpadro"/>
    <w:link w:val="NotadeMonografia"/>
    <w:rsid w:val="00BB743D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90389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0389F"/>
    <w:rPr>
      <w:sz w:val="24"/>
      <w:szCs w:val="24"/>
    </w:rPr>
  </w:style>
  <w:style w:type="paragraph" w:customStyle="1" w:styleId="ppgEHPOS-TEXTUAIS">
    <w:name w:val="ppgEH_POS-TEXTUAIS"/>
    <w:qFormat/>
    <w:rsid w:val="000F3DCA"/>
    <w:pPr>
      <w:spacing w:after="360"/>
      <w:jc w:val="center"/>
    </w:pPr>
    <w:rPr>
      <w:rFonts w:ascii="Arial" w:hAnsi="Arial"/>
      <w:b/>
      <w:sz w:val="24"/>
      <w:szCs w:val="22"/>
    </w:rPr>
  </w:style>
  <w:style w:type="paragraph" w:customStyle="1" w:styleId="CIP">
    <w:name w:val="CIP"/>
    <w:basedOn w:val="Normal"/>
    <w:link w:val="CIPChar"/>
    <w:rsid w:val="009A5A46"/>
    <w:pPr>
      <w:ind w:left="680" w:hanging="680"/>
      <w:jc w:val="both"/>
    </w:pPr>
    <w:rPr>
      <w:szCs w:val="22"/>
    </w:rPr>
  </w:style>
  <w:style w:type="paragraph" w:customStyle="1" w:styleId="ppgEHREFERENCIARESUMOABSTRACT">
    <w:name w:val="ppgEH_REFERENCIA_RESUMO_ABSTRACT"/>
    <w:link w:val="ppgEHREFERENCIARESUMOABSTRACTChar"/>
    <w:rsid w:val="00DE44DD"/>
    <w:pPr>
      <w:spacing w:after="360"/>
      <w:jc w:val="both"/>
    </w:pPr>
    <w:rPr>
      <w:rFonts w:ascii="Arial" w:hAnsi="Arial"/>
      <w:sz w:val="24"/>
      <w:szCs w:val="22"/>
    </w:rPr>
  </w:style>
  <w:style w:type="character" w:customStyle="1" w:styleId="CIPChar">
    <w:name w:val="CIP Char"/>
    <w:basedOn w:val="Fontepargpadro"/>
    <w:link w:val="CIP"/>
    <w:rsid w:val="009A5A46"/>
    <w:rPr>
      <w:sz w:val="24"/>
      <w:szCs w:val="22"/>
    </w:rPr>
  </w:style>
  <w:style w:type="paragraph" w:customStyle="1" w:styleId="ppgEHPARAGRAFOPADRAO">
    <w:name w:val="ppgEH_PARAGRAFO_PADRAO"/>
    <w:qFormat/>
    <w:rsid w:val="002F4C05"/>
    <w:pPr>
      <w:spacing w:before="360" w:after="360" w:line="360" w:lineRule="auto"/>
      <w:ind w:firstLine="680"/>
      <w:jc w:val="both"/>
    </w:pPr>
    <w:rPr>
      <w:rFonts w:ascii="Arial" w:hAnsi="Arial"/>
      <w:sz w:val="24"/>
      <w:szCs w:val="24"/>
    </w:rPr>
  </w:style>
  <w:style w:type="character" w:customStyle="1" w:styleId="ppgEHREFERENCIARESUMOABSTRACTChar">
    <w:name w:val="ppgEH_REFERENCIA_RESUMO_ABSTRACT Char"/>
    <w:basedOn w:val="Fontepargpadro"/>
    <w:link w:val="ppgEHREFERENCIARESUMOABSTRACT"/>
    <w:rsid w:val="00DE44DD"/>
    <w:rPr>
      <w:rFonts w:ascii="Arial" w:hAnsi="Arial"/>
      <w:sz w:val="24"/>
      <w:szCs w:val="22"/>
    </w:rPr>
  </w:style>
  <w:style w:type="paragraph" w:customStyle="1" w:styleId="ppgEHLISTADESIGLAS">
    <w:name w:val="ppgEH_LISTA_DE_SIGLAS"/>
    <w:autoRedefine/>
    <w:qFormat/>
    <w:rsid w:val="00053A17"/>
    <w:pPr>
      <w:spacing w:after="360"/>
      <w:jc w:val="center"/>
    </w:pPr>
    <w:rPr>
      <w:rFonts w:ascii="Arial" w:hAnsi="Arial" w:cs="Arial"/>
      <w:b/>
      <w:noProof/>
      <w:color w:val="000000" w:themeColor="text1"/>
      <w:sz w:val="24"/>
      <w:szCs w:val="22"/>
    </w:rPr>
  </w:style>
  <w:style w:type="paragraph" w:customStyle="1" w:styleId="Estilo1pt">
    <w:name w:val="Estilo 1 pt"/>
    <w:basedOn w:val="Normal"/>
    <w:rsid w:val="009A5A46"/>
    <w:pPr>
      <w:jc w:val="both"/>
    </w:pPr>
    <w:rPr>
      <w:sz w:val="2"/>
      <w:szCs w:val="2"/>
    </w:rPr>
  </w:style>
  <w:style w:type="paragraph" w:customStyle="1" w:styleId="Estilo12ptCentralizado">
    <w:name w:val="Estilo 12 pt Centralizado"/>
    <w:basedOn w:val="Normal"/>
    <w:rsid w:val="009A5A46"/>
    <w:pPr>
      <w:jc w:val="center"/>
    </w:pPr>
    <w:rPr>
      <w:szCs w:val="20"/>
    </w:rPr>
  </w:style>
  <w:style w:type="paragraph" w:customStyle="1" w:styleId="Estilo12ptCentralizadoAntes144ptDepoisde30pt">
    <w:name w:val="Estilo 12 pt Centralizado Antes:  144 pt Depois de:  30 pt"/>
    <w:basedOn w:val="Normal"/>
    <w:rsid w:val="009A5A46"/>
    <w:pPr>
      <w:spacing w:before="2880" w:after="840"/>
      <w:ind w:left="680" w:hanging="680"/>
      <w:jc w:val="center"/>
    </w:pPr>
    <w:rPr>
      <w:szCs w:val="20"/>
    </w:rPr>
  </w:style>
  <w:style w:type="character" w:styleId="Refdecomentrio">
    <w:name w:val="annotation reference"/>
    <w:basedOn w:val="Fontepargpadro"/>
    <w:semiHidden/>
    <w:unhideWhenUsed/>
    <w:rsid w:val="00597272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9727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97272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9727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97272"/>
    <w:rPr>
      <w:b/>
      <w:bCs/>
    </w:rPr>
  </w:style>
  <w:style w:type="paragraph" w:customStyle="1" w:styleId="ppgEHEPGRAFE">
    <w:name w:val="ppgEH_EPÍGRAFE"/>
    <w:basedOn w:val="ppgEHPARAGRAFOPADRAO"/>
    <w:qFormat/>
    <w:rsid w:val="00A65E86"/>
    <w:pPr>
      <w:spacing w:before="0" w:line="240" w:lineRule="auto"/>
      <w:ind w:firstLine="0"/>
      <w:jc w:val="center"/>
    </w:pPr>
    <w:rPr>
      <w:b/>
    </w:rPr>
  </w:style>
  <w:style w:type="paragraph" w:customStyle="1" w:styleId="MinhasTabelas">
    <w:name w:val="Minhas_Tabelas"/>
    <w:basedOn w:val="Normal"/>
    <w:next w:val="Normal"/>
    <w:rsid w:val="00EA7C38"/>
    <w:pPr>
      <w:numPr>
        <w:numId w:val="5"/>
      </w:numPr>
      <w:spacing w:before="240" w:after="240" w:line="360" w:lineRule="auto"/>
      <w:jc w:val="center"/>
    </w:pPr>
    <w:rPr>
      <w:szCs w:val="22"/>
    </w:rPr>
  </w:style>
  <w:style w:type="paragraph" w:customStyle="1" w:styleId="ppgEHTITULOCAPITULO">
    <w:name w:val="ppgEH_TITULO_CAPITULO"/>
    <w:basedOn w:val="Normal"/>
    <w:next w:val="Normal"/>
    <w:rsid w:val="00132846"/>
    <w:pPr>
      <w:numPr>
        <w:numId w:val="8"/>
      </w:numPr>
      <w:spacing w:after="360"/>
    </w:pPr>
    <w:rPr>
      <w:rFonts w:ascii="Arial" w:hAnsi="Arial"/>
      <w:b/>
      <w:caps/>
      <w:szCs w:val="22"/>
    </w:rPr>
  </w:style>
  <w:style w:type="paragraph" w:customStyle="1" w:styleId="ppgEHQUADROS">
    <w:name w:val="ppgEH_QUADROS"/>
    <w:next w:val="Normal"/>
    <w:rsid w:val="00EA2C1D"/>
    <w:pPr>
      <w:numPr>
        <w:numId w:val="6"/>
      </w:numPr>
      <w:spacing w:before="240" w:after="240"/>
      <w:jc w:val="both"/>
    </w:pPr>
    <w:rPr>
      <w:rFonts w:ascii="Arial" w:hAnsi="Arial"/>
      <w:sz w:val="24"/>
      <w:szCs w:val="22"/>
    </w:rPr>
  </w:style>
  <w:style w:type="paragraph" w:customStyle="1" w:styleId="ppgEHFONTENOTATABELAQUADROFIGURA">
    <w:name w:val="ppgEH_FONTE_NOTA_TABELA_QUADRO_FIGURA"/>
    <w:basedOn w:val="Normal"/>
    <w:qFormat/>
    <w:rsid w:val="00D9380B"/>
    <w:pPr>
      <w:jc w:val="both"/>
    </w:pPr>
    <w:rPr>
      <w:rFonts w:ascii="Arial" w:hAnsi="Arial"/>
      <w:sz w:val="20"/>
      <w:szCs w:val="22"/>
    </w:rPr>
  </w:style>
  <w:style w:type="paragraph" w:customStyle="1" w:styleId="ppgEHFIGURAS">
    <w:name w:val="ppgEH_FIGURAS"/>
    <w:basedOn w:val="Normal"/>
    <w:qFormat/>
    <w:rsid w:val="00EA2C1D"/>
    <w:pPr>
      <w:numPr>
        <w:numId w:val="4"/>
      </w:numPr>
      <w:spacing w:before="240" w:after="240"/>
      <w:jc w:val="center"/>
    </w:pPr>
    <w:rPr>
      <w:rFonts w:ascii="Arial" w:hAnsi="Arial"/>
      <w:szCs w:val="22"/>
    </w:rPr>
  </w:style>
  <w:style w:type="paragraph" w:customStyle="1" w:styleId="ppgEHTABELAS">
    <w:name w:val="ppgEH_TABELAS"/>
    <w:basedOn w:val="MinhasTabelas"/>
    <w:qFormat/>
    <w:rsid w:val="00EA2C1D"/>
    <w:pPr>
      <w:numPr>
        <w:numId w:val="7"/>
      </w:numPr>
      <w:spacing w:line="240" w:lineRule="auto"/>
      <w:jc w:val="both"/>
    </w:pPr>
    <w:rPr>
      <w:rFonts w:ascii="Arial" w:hAnsi="Arial"/>
    </w:rPr>
  </w:style>
  <w:style w:type="paragraph" w:customStyle="1" w:styleId="ppgEHTITULOSUBCAPITULONIVEL3">
    <w:name w:val="ppgEH_TITULO_SUBCAPITULO_NIVEL_3"/>
    <w:basedOn w:val="Normal"/>
    <w:rsid w:val="00132846"/>
    <w:pPr>
      <w:numPr>
        <w:ilvl w:val="2"/>
        <w:numId w:val="8"/>
      </w:numPr>
      <w:spacing w:before="360" w:after="360"/>
    </w:pPr>
    <w:rPr>
      <w:rFonts w:ascii="Arial" w:hAnsi="Arial"/>
      <w:szCs w:val="22"/>
    </w:rPr>
  </w:style>
  <w:style w:type="paragraph" w:customStyle="1" w:styleId="ppgEHTITULOSUBCAPITULONIVEL2">
    <w:name w:val="ppgEH_TITULO_SUBCAPITULO_NIVEL_2"/>
    <w:rsid w:val="00132846"/>
    <w:pPr>
      <w:numPr>
        <w:ilvl w:val="1"/>
        <w:numId w:val="8"/>
      </w:numPr>
      <w:spacing w:before="360" w:after="360"/>
    </w:pPr>
    <w:rPr>
      <w:rFonts w:ascii="Arial" w:hAnsi="Arial"/>
      <w:i/>
      <w:sz w:val="24"/>
      <w:szCs w:val="24"/>
    </w:rPr>
  </w:style>
  <w:style w:type="paragraph" w:customStyle="1" w:styleId="ppgEHNUMERACAO">
    <w:name w:val="ppgEH_NUMERACAO"/>
    <w:qFormat/>
    <w:rsid w:val="00132846"/>
    <w:pPr>
      <w:numPr>
        <w:numId w:val="10"/>
      </w:numPr>
      <w:spacing w:before="240" w:after="240" w:line="360" w:lineRule="auto"/>
      <w:ind w:left="1395" w:hanging="357"/>
      <w:jc w:val="both"/>
    </w:pPr>
    <w:rPr>
      <w:rFonts w:ascii="Arial" w:hAnsi="Arial"/>
      <w:sz w:val="24"/>
      <w:szCs w:val="22"/>
    </w:rPr>
  </w:style>
  <w:style w:type="paragraph" w:customStyle="1" w:styleId="ppgEHMARCADORES">
    <w:name w:val="ppgEH_MARCADORES"/>
    <w:basedOn w:val="Normal"/>
    <w:qFormat/>
    <w:rsid w:val="00132846"/>
    <w:pPr>
      <w:numPr>
        <w:numId w:val="9"/>
      </w:numPr>
      <w:spacing w:before="240" w:after="240" w:line="360" w:lineRule="auto"/>
      <w:ind w:left="1395" w:hanging="357"/>
      <w:jc w:val="both"/>
    </w:pPr>
    <w:rPr>
      <w:rFonts w:ascii="Arial" w:hAnsi="Arial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A106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semiHidden/>
    <w:unhideWhenUsed/>
    <w:rsid w:val="00883D5F"/>
    <w:rPr>
      <w:color w:val="800080" w:themeColor="followedHyperlink"/>
      <w:u w:val="single"/>
    </w:rPr>
  </w:style>
  <w:style w:type="paragraph" w:customStyle="1" w:styleId="ppgEHPRE-TEXTUAISREFERENCIARESUMOABSTRACT">
    <w:name w:val="ppgEH_PRE-TEXTUAIS_REFERENCIA_RESUMO_ABSTRACT"/>
    <w:basedOn w:val="ppgEHLISTADESIGLAS"/>
    <w:qFormat/>
    <w:rsid w:val="00EE2CA0"/>
    <w:pPr>
      <w:spacing w:after="240"/>
      <w:jc w:val="both"/>
    </w:pPr>
    <w:rPr>
      <w:bCs/>
    </w:rPr>
  </w:style>
  <w:style w:type="paragraph" w:customStyle="1" w:styleId="ppgEHPRE-TEXTUAISTITULO">
    <w:name w:val="ppgEH_PRE-TEXTUAIS_TITULO"/>
    <w:basedOn w:val="ppgEHLISTADESIGLAS"/>
    <w:qFormat/>
    <w:rsid w:val="006C33BE"/>
    <w:pPr>
      <w:spacing w:before="1440"/>
    </w:pPr>
  </w:style>
  <w:style w:type="paragraph" w:customStyle="1" w:styleId="TERMODEAPROVACAOPPGEH">
    <w:name w:val="TERMO_DE_APROVACAO_PPGEH"/>
    <w:basedOn w:val="ppgEHPRE-TEXTUAISTITULO"/>
    <w:qFormat/>
    <w:rsid w:val="006C33BE"/>
    <w:pPr>
      <w:spacing w:before="0"/>
    </w:pPr>
  </w:style>
  <w:style w:type="paragraph" w:customStyle="1" w:styleId="ppgEHDEDICATORIA">
    <w:name w:val="ppgEH_DEDICATORIA"/>
    <w:basedOn w:val="ppgEHLISTADESIGLAS"/>
    <w:qFormat/>
    <w:rsid w:val="00DE44DD"/>
  </w:style>
  <w:style w:type="paragraph" w:customStyle="1" w:styleId="ppgEHTEXTORESUMOABSTRACT">
    <w:name w:val="ppgEH_TEXTO_RESUMO_ABSTRACT"/>
    <w:basedOn w:val="ppgEHREFERENCIARESUMOABSTRACT"/>
    <w:qFormat/>
    <w:rsid w:val="00DE44DD"/>
  </w:style>
  <w:style w:type="paragraph" w:customStyle="1" w:styleId="ppgEHAGRADECIMENTOS">
    <w:name w:val="ppgEH_AGRADECIMENTOS"/>
    <w:basedOn w:val="ppgEHLISTADESIGLAS"/>
    <w:qFormat/>
    <w:rsid w:val="00DE44DD"/>
  </w:style>
  <w:style w:type="paragraph" w:customStyle="1" w:styleId="ppgEHTEXTOEPGRAFE">
    <w:name w:val="ppgEH_TEXTO_EPÍGRAFE"/>
    <w:basedOn w:val="ppgEHEPGRAFE"/>
    <w:qFormat/>
    <w:rsid w:val="00A65E86"/>
    <w:pPr>
      <w:spacing w:before="12000" w:after="0"/>
      <w:jc w:val="right"/>
    </w:pPr>
  </w:style>
  <w:style w:type="paragraph" w:customStyle="1" w:styleId="ppgEHRESUMOABSTRACT">
    <w:name w:val="ppgEH_RESUMO_ABSTRACT"/>
    <w:basedOn w:val="ppgEHLISTADESIGLAS"/>
    <w:qFormat/>
    <w:rsid w:val="002B4A98"/>
    <w:rPr>
      <w:caps/>
    </w:rPr>
  </w:style>
  <w:style w:type="paragraph" w:customStyle="1" w:styleId="ppgEHPALAVRAS-CHAVEKEYWORDS">
    <w:name w:val="ppgEH_PALAVRAS-CHAVE_KEYWORDS"/>
    <w:basedOn w:val="ppgEHPRE-TEXTUAISREFERENCIARESUMOABSTRACT"/>
    <w:qFormat/>
    <w:rsid w:val="000B668D"/>
    <w:pPr>
      <w:spacing w:before="360" w:after="0"/>
    </w:pPr>
    <w:rPr>
      <w:b w:val="0"/>
    </w:rPr>
  </w:style>
  <w:style w:type="paragraph" w:customStyle="1" w:styleId="ppgEHLISTASDEFIGURAS">
    <w:name w:val="ppgEH_LISTAS_DE_FIGURAS"/>
    <w:basedOn w:val="ppgEHLISTADESIGLAS"/>
    <w:qFormat/>
    <w:rsid w:val="00053A17"/>
  </w:style>
  <w:style w:type="paragraph" w:customStyle="1" w:styleId="ppgEHLISTADEQUADROS">
    <w:name w:val="ppgEH_LISTA_DE_QUADROS"/>
    <w:basedOn w:val="ppgEHLISTADESIGLAS"/>
    <w:qFormat/>
    <w:rsid w:val="00053A17"/>
  </w:style>
  <w:style w:type="paragraph" w:customStyle="1" w:styleId="ppgEHLISTADETABELAS">
    <w:name w:val="ppgEH_LISTA_DE_TABELAS"/>
    <w:basedOn w:val="ppgEHLISTADESIGLAS"/>
    <w:qFormat/>
    <w:rsid w:val="00053A17"/>
  </w:style>
  <w:style w:type="paragraph" w:customStyle="1" w:styleId="ppgEHLISTADEABREVIATURAS">
    <w:name w:val="ppgEH_LISTA_DE_ABREVIATURAS"/>
    <w:basedOn w:val="ppgEHLISTADESIGLAS"/>
    <w:qFormat/>
    <w:rsid w:val="00053A17"/>
  </w:style>
  <w:style w:type="paragraph" w:customStyle="1" w:styleId="ppgEHLISTADESMBOLOS">
    <w:name w:val="ppgEH_LISTA_DE_SÍMBOLOS"/>
    <w:basedOn w:val="ppgEHLISTADESIGLAS"/>
    <w:qFormat/>
    <w:rsid w:val="00053A17"/>
  </w:style>
  <w:style w:type="paragraph" w:customStyle="1" w:styleId="ppgEHREFERENCIAS">
    <w:name w:val="ppgEH_REFERENCIAS"/>
    <w:qFormat/>
    <w:rsid w:val="00EB52AA"/>
    <w:pPr>
      <w:spacing w:before="360" w:after="360"/>
      <w:jc w:val="both"/>
    </w:pPr>
    <w:rPr>
      <w:rFonts w:ascii="Arial" w:hAnsi="Arial"/>
      <w:sz w:val="24"/>
      <w:szCs w:val="24"/>
    </w:rPr>
  </w:style>
  <w:style w:type="paragraph" w:customStyle="1" w:styleId="ppgEHANEXOS">
    <w:name w:val="ppgEH_ANEXOS"/>
    <w:qFormat/>
    <w:rsid w:val="00CA6BDA"/>
    <w:pPr>
      <w:numPr>
        <w:numId w:val="13"/>
      </w:numPr>
      <w:jc w:val="center"/>
    </w:pPr>
    <w:rPr>
      <w:rFonts w:ascii="Arial" w:hAnsi="Arial"/>
      <w:sz w:val="24"/>
      <w:szCs w:val="22"/>
    </w:rPr>
  </w:style>
  <w:style w:type="paragraph" w:customStyle="1" w:styleId="ppgEHAPENDICE">
    <w:name w:val="ppgEH_APENDICE"/>
    <w:qFormat/>
    <w:rsid w:val="00CA6BDA"/>
    <w:pPr>
      <w:numPr>
        <w:numId w:val="14"/>
      </w:numPr>
      <w:jc w:val="center"/>
    </w:pPr>
    <w:rPr>
      <w:rFonts w:ascii="Arial" w:hAnsi="Arial"/>
      <w:sz w:val="24"/>
      <w:szCs w:val="22"/>
    </w:rPr>
  </w:style>
  <w:style w:type="paragraph" w:styleId="CabealhodoSumrio">
    <w:name w:val="TOC Heading"/>
    <w:basedOn w:val="Ttulo1"/>
    <w:next w:val="Normal"/>
    <w:uiPriority w:val="39"/>
    <w:unhideWhenUsed/>
    <w:qFormat/>
    <w:rsid w:val="000B668D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</w:rPr>
  </w:style>
  <w:style w:type="paragraph" w:customStyle="1" w:styleId="MeuCorpoTexto">
    <w:name w:val="Meu_Corpo_Texto"/>
    <w:basedOn w:val="Corpodetexto"/>
    <w:link w:val="MeuCorpoTextoChar"/>
    <w:rsid w:val="00572805"/>
    <w:pPr>
      <w:spacing w:before="240" w:after="240" w:line="360" w:lineRule="auto"/>
      <w:ind w:firstLine="851"/>
      <w:jc w:val="both"/>
    </w:pPr>
  </w:style>
  <w:style w:type="character" w:customStyle="1" w:styleId="MeuCorpoTextoChar">
    <w:name w:val="Meu_Corpo_Texto Char"/>
    <w:basedOn w:val="CorpodetextoChar"/>
    <w:link w:val="MeuCorpoTexto"/>
    <w:rsid w:val="00572805"/>
    <w:rPr>
      <w:sz w:val="24"/>
      <w:szCs w:val="24"/>
    </w:rPr>
  </w:style>
  <w:style w:type="paragraph" w:styleId="Corpodetexto">
    <w:name w:val="Body Text"/>
    <w:basedOn w:val="Normal"/>
    <w:link w:val="CorpodetextoChar"/>
    <w:semiHidden/>
    <w:unhideWhenUsed/>
    <w:rsid w:val="00572805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572805"/>
    <w:rPr>
      <w:sz w:val="24"/>
      <w:szCs w:val="24"/>
    </w:rPr>
  </w:style>
  <w:style w:type="paragraph" w:customStyle="1" w:styleId="EstiloMeuCorpoTextoVerdana">
    <w:name w:val="Estilo Meu_Corpo_Texto + Verdana"/>
    <w:basedOn w:val="Normal"/>
    <w:link w:val="EstiloMeuCorpoTextoVerdanaChar"/>
    <w:rsid w:val="00216DD8"/>
    <w:pPr>
      <w:spacing w:before="240" w:after="240" w:line="360" w:lineRule="auto"/>
      <w:ind w:firstLine="851"/>
      <w:jc w:val="both"/>
    </w:pPr>
    <w:rPr>
      <w:rFonts w:ascii="Verdana" w:hAnsi="Verdana"/>
      <w:sz w:val="20"/>
      <w:szCs w:val="20"/>
    </w:rPr>
  </w:style>
  <w:style w:type="character" w:customStyle="1" w:styleId="EstiloMeuCorpoTextoVerdanaChar">
    <w:name w:val="Estilo Meu_Corpo_Texto + Verdana Char"/>
    <w:basedOn w:val="Fontepargpadro"/>
    <w:link w:val="EstiloMeuCorpoTextoVerdana"/>
    <w:rsid w:val="00216DD8"/>
    <w:rPr>
      <w:rFonts w:ascii="Verdana" w:hAnsi="Verdana"/>
    </w:rPr>
  </w:style>
  <w:style w:type="paragraph" w:customStyle="1" w:styleId="pphEHQUEBRADESECAO">
    <w:name w:val="pphEH_QUEBRA_DE_SECAO"/>
    <w:basedOn w:val="Normal"/>
    <w:next w:val="ppgEHPARAGRAFOPADRAO"/>
    <w:qFormat/>
    <w:rsid w:val="004B6B55"/>
    <w:rPr>
      <w:rFonts w:ascii="Arial" w:hAnsi="Arial" w:cs="Arial"/>
    </w:rPr>
  </w:style>
  <w:style w:type="paragraph" w:customStyle="1" w:styleId="ppgEHQUEBRADESECAO">
    <w:name w:val="ppgEH_QUEBRA_DE_SECAO"/>
    <w:basedOn w:val="Normal"/>
    <w:next w:val="ppgEHPARAGRAFOPADRAO"/>
    <w:qFormat/>
    <w:rsid w:val="00D80E89"/>
    <w:rPr>
      <w:rFonts w:ascii="Arial" w:hAnsi="Arial" w:cs="Arial"/>
    </w:rPr>
  </w:style>
  <w:style w:type="character" w:styleId="nfase">
    <w:name w:val="Emphasis"/>
    <w:basedOn w:val="Fontepargpadro"/>
    <w:qFormat/>
    <w:rsid w:val="009745CC"/>
    <w:rPr>
      <w:i/>
      <w:iCs/>
    </w:rPr>
  </w:style>
  <w:style w:type="character" w:customStyle="1" w:styleId="RecuodecorpodetextoChar">
    <w:name w:val="Recuo de corpo de texto Char"/>
    <w:basedOn w:val="Fontepargpadro"/>
    <w:link w:val="Recuodecorpodetexto"/>
    <w:rsid w:val="00D80E8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89918">
          <w:marLeft w:val="70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400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4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8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29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9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336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163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5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73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6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68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5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3.png"/><Relationship Id="rId26" Type="http://schemas.openxmlformats.org/officeDocument/2006/relationships/footer" Target="footer2.xml"/><Relationship Id="rId39" Type="http://schemas.openxmlformats.org/officeDocument/2006/relationships/image" Target="media/image6.jpeg"/><Relationship Id="rId21" Type="http://schemas.openxmlformats.org/officeDocument/2006/relationships/header" Target="header10.xml"/><Relationship Id="rId34" Type="http://schemas.openxmlformats.org/officeDocument/2006/relationships/footer" Target="footer6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image" Target="media/image5.png"/><Relationship Id="rId29" Type="http://schemas.openxmlformats.org/officeDocument/2006/relationships/header" Target="header15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1.xml"/><Relationship Id="rId32" Type="http://schemas.openxmlformats.org/officeDocument/2006/relationships/footer" Target="footer5.xml"/><Relationship Id="rId37" Type="http://schemas.openxmlformats.org/officeDocument/2006/relationships/footer" Target="footer7.xml"/><Relationship Id="rId40" Type="http://schemas.openxmlformats.org/officeDocument/2006/relationships/header" Target="header21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23" Type="http://schemas.openxmlformats.org/officeDocument/2006/relationships/header" Target="header12.xml"/><Relationship Id="rId28" Type="http://schemas.openxmlformats.org/officeDocument/2006/relationships/footer" Target="footer3.xml"/><Relationship Id="rId36" Type="http://schemas.openxmlformats.org/officeDocument/2006/relationships/header" Target="header19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31" Type="http://schemas.openxmlformats.org/officeDocument/2006/relationships/header" Target="header1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1.xml"/><Relationship Id="rId27" Type="http://schemas.openxmlformats.org/officeDocument/2006/relationships/header" Target="header14.xml"/><Relationship Id="rId30" Type="http://schemas.openxmlformats.org/officeDocument/2006/relationships/footer" Target="footer4.xml"/><Relationship Id="rId35" Type="http://schemas.openxmlformats.org/officeDocument/2006/relationships/header" Target="header18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3.xml"/><Relationship Id="rId33" Type="http://schemas.openxmlformats.org/officeDocument/2006/relationships/header" Target="header17.xml"/><Relationship Id="rId38" Type="http://schemas.openxmlformats.org/officeDocument/2006/relationships/header" Target="header2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F\Downloads\Template_PPGEH_2021_dez_308250%20(14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BNT_Num_PPGCA.XSL" StyleName="ABNT NBR 6023:2002 - Numerical (PPGCA)">
  <b:Source>
    <b:Tag>SIL13</b:Tag>
    <b:SourceType>ConferenceProceedings</b:SourceType>
    <b:Guid>{644EA892-BAC5-4ABE-94B6-0B5F8B98078B}</b:Guid>
    <b:Title>Desenvolvimento de um Caderno de Campo para Plataformas Móveis utilizando PhoneGap</b:Title>
    <b:City>Cuiabá</b:City>
    <b:Year>2013</b:Year>
    <b:ConferenceName>IX Congresso Brasileiro de Agroinformática (SBIAgro 2013)</b:ConferenceName>
    <b:Publisher>UFMT</b:Publisher>
    <b:Author>
      <b:Author>
        <b:NameList>
          <b:Person>
            <b:Last>SILVA</b:Last>
            <b:Middle>A. M.</b:Middle>
            <b:First>M.</b:First>
          </b:Person>
          <b:Person>
            <b:Last>TIBOLA</b:Last>
            <b:First>C.</b:First>
          </b:Person>
          <b:Person>
            <b:Last>FERNANDES</b:Last>
            <b:Middle>M. C.</b:Middle>
            <b:First>J.</b:First>
          </b:Person>
          <b:Person>
            <b:Last>DALBOSCO</b:Last>
            <b:First>J.</b:First>
          </b:Person>
          <b:Person>
            <b:Last>RIEDER</b:Last>
            <b:First>R.</b:First>
          </b:Person>
          <b:Person>
            <b:Last>PAVAN</b:Last>
            <b:First>W.</b:First>
          </b:Person>
        </b:NameList>
      </b:Author>
    </b:Author>
    <b:Comments>6 p.</b:Comments>
    <b:RefOrder>6</b:RefOrder>
  </b:Source>
  <b:Source>
    <b:Tag>RIE111</b:Tag>
    <b:SourceType>Report</b:SourceType>
    <b:Guid>{68114834-7AC1-44C2-9091-14E1EAEEA0FF}</b:Guid>
    <b:Title>Avaliação da Qualidade de Técnicas de Interação em Ambientes Virtuais Imersivos Utilizando Medidas Fisiológicas</b:Title>
    <b:Pages>178</b:Pages>
    <b:Year>2011</b:Year>
    <b:City>Porto Alegre</b:City>
    <b:Institution>PUCRS</b:Institution>
    <b:Author>
      <b:Author>
        <b:NameList>
          <b:Person>
            <b:Last>RIEDER</b:Last>
            <b:First>Rafael</b:First>
          </b:Person>
        </b:NameList>
      </b:Author>
    </b:Author>
    <b:Department>PPGCC</b:Department>
    <b:ThesisType>Tese (Doutorado)</b:ThesisType>
    <b:RefOrder>7</b:RefOrder>
  </b:Source>
  <b:Source>
    <b:Tag>COM10</b:Tag>
    <b:SourceType>Report</b:SourceType>
    <b:Guid>{8381FDC7-6E95-4736-8398-7427037D934B}</b:Guid>
    <b:Title>Basics of Heart Rate Variability Applied to Psychophysiology</b:Title>
    <b:Year>2010</b:Year>
    <b:StandardNumber>Technical Report MAR953-00</b:StandardNumber>
    <b:Institution>Thought Technology Ltd.</b:Institution>
    <b:City>Montreal</b:City>
    <b:Pages>31</b:Pages>
    <b:Author>
      <b:Author>
        <b:NameList>
          <b:Person>
            <b:Last>COMBATALADE</b:Last>
            <b:Middle>C.</b:Middle>
            <b:First>Didier</b:First>
          </b:Person>
        </b:NameList>
      </b:Author>
    </b:Author>
    <b:RefOrder>11</b:RefOrder>
  </b:Source>
  <b:Source>
    <b:Tag>COH06</b:Tag>
    <b:SourceType>Book</b:SourceType>
    <b:Guid>{90DAFD88-2DF7-4E14-B06A-1B6026958530}</b:Guid>
    <b:Title>OpenGL: uma abordagem prática e objetiva</b:Title>
    <b:Year>2006</b:Year>
    <b:City>São Paulo</b:City>
    <b:Publisher>Novatec</b:Publisher>
    <b:Author>
      <b:Author>
        <b:NameList>
          <b:Person>
            <b:Last>COHEN</b:Last>
            <b:First>Marcelo</b:First>
          </b:Person>
          <b:Person>
            <b:Last>MANSSOUR</b:Last>
            <b:Middle>Harb</b:Middle>
            <b:First>Isabel</b:First>
          </b:Person>
        </b:NameList>
      </b:Author>
    </b:Author>
    <b:StandardNumber>85-7522-084-5</b:StandardNumber>
    <b:Pages>478</b:Pages>
    <b:RefOrder>5</b:RefOrder>
  </b:Source>
  <b:Source>
    <b:Tag>BOW04</b:Tag>
    <b:SourceType>Book</b:SourceType>
    <b:Guid>{76F6DF0F-25E5-4850-9EF3-899627C35E3D}</b:Guid>
    <b:Title>3D User Interfaces: theory and practice</b:Title>
    <b:Year>2004</b:Year>
    <b:City>Boston</b:City>
    <b:StandardNumber>0-201-75867-9</b:StandardNumber>
    <b:Publisher>Addison-Wesley</b:Publisher>
    <b:Author>
      <b:Author>
        <b:NameList>
          <b:Person>
            <b:Last>BOWMAN</b:Last>
            <b:Middle>A.</b:Middle>
            <b:First>Doug</b:First>
          </b:Person>
          <b:Person>
            <b:Last>KRUIJFF</b:Last>
            <b:First>Ernst</b:First>
          </b:Person>
          <b:Person>
            <b:Last>LaVIOLA, JR.</b:Last>
            <b:Middle>J.</b:Middle>
            <b:First>Joseph</b:First>
          </b:Person>
          <b:Person>
            <b:Last>POUPYREV</b:Last>
            <b:First>Ivan</b:First>
          </b:Person>
        </b:NameList>
      </b:Author>
    </b:Author>
    <b:Pages>478</b:Pages>
    <b:RefOrder>10</b:RefOrder>
  </b:Source>
  <b:Source>
    <b:Tag>BOW02</b:Tag>
    <b:SourceType>JournalArticle</b:SourceType>
    <b:Guid>{F4F2925F-B13D-4E90-8271-1D1BAD2A7D89}</b:Guid>
    <b:Title>A Survey of Usability Evaluation in Virtual Environments: classification and comparison of methods</b:Title>
    <b:Year>2002</b:Year>
    <b:Pages>404-424</b:Pages>
    <b:JournalName>Presence: Teleoperators and Virtual Environments</b:JournalName>
    <b:Volume>11</b:Volume>
    <b:Issue>4</b:Issue>
    <b:Author>
      <b:Author>
        <b:NameList>
          <b:Person>
            <b:Last>BOWMAN</b:Last>
            <b:Middle>A.</b:Middle>
            <b:First>D.</b:First>
          </b:Person>
          <b:Person>
            <b:Last>GABBARD</b:Last>
            <b:Middle>L.</b:Middle>
            <b:First>J.</b:First>
          </b:Person>
          <b:Person>
            <b:Last>HIX</b:Last>
            <b:First>D.</b:First>
          </b:Person>
        </b:NameList>
      </b:Author>
    </b:Author>
    <b:RefOrder>9</b:RefOrder>
  </b:Source>
  <b:Source>
    <b:Tag>RIE10</b:Tag>
    <b:SourceType>JournalArticle</b:SourceType>
    <b:Guid>{83DEA2A7-FED5-4F82-9E08-E0B7A9D20ECB}</b:Guid>
    <b:Title>A Methodology to Specify Three-dimensional Interaction using Petri Nets</b:Title>
    <b:Year>2010</b:Year>
    <b:PeriodicalTitle>Journal of Visual Language and Computing</b:PeriodicalTitle>
    <b:Month>Jun.</b:Month>
    <b:Pages>136-156</b:Pages>
    <b:Author>
      <b:Author>
        <b:NameList>
          <b:Person>
            <b:Last>RIEDER</b:Last>
            <b:First>Rafael</b:First>
          </b:Person>
          <b:Person>
            <b:Last>RAPOSO</b:Last>
            <b:Middle>Barbosa</b:Middle>
            <b:First>Alberto</b:First>
          </b:Person>
          <b:Person>
            <b:Last>PINHO</b:Last>
            <b:Middle>Sarroglia</b:Middle>
            <b:First>Márcio</b:First>
          </b:Person>
        </b:NameList>
      </b:Author>
    </b:Author>
    <b:Volume>21</b:Volume>
    <b:Issue>3</b:Issue>
    <b:JournalName>Journal of Visual Languages and Computing</b:JournalName>
    <b:RefOrder>8</b:RefOrder>
  </b:Source>
  <b:Source>
    <b:Tag>GTK13</b:Tag>
    <b:SourceType>InternetSite</b:SourceType>
    <b:Guid>{693ECFF1-21D7-44C5-82EB-C40997B22EF4}</b:Guid>
    <b:InternetSiteTitle>GTK+ 3 Reference Manual</b:InternetSiteTitle>
    <b:YearAccessed>2013</b:YearAccessed>
    <b:MonthAccessed>Dez.</b:MonthAccessed>
    <b:URL>https://developer.gnome.org/gtk3/</b:URL>
    <b:DayAccessed>31</b:DayAccessed>
    <b:RefOrder>12</b:RefOrder>
  </b:Source>
  <b:Source>
    <b:Tag>UPF14</b:Tag>
    <b:SourceType>InternetSite</b:SourceType>
    <b:Guid>{01818CE6-D3DF-41F7-A17E-928459E418DC}</b:Guid>
    <b:InternetSiteTitle>Universidade de Passo Fundo</b:InternetSiteTitle>
    <b:YearAccessed>2014</b:YearAccessed>
    <b:MonthAccessed>Jan.</b:MonthAccessed>
    <b:URL>http://www.upf.br/</b:URL>
    <b:Author>
      <b:Author>
        <b:NameList>
          <b:Person>
            <b:Last>UPF</b:Last>
          </b:Person>
        </b:NameList>
      </b:Author>
    </b:Author>
    <b:DayAccessed>16</b:DayAccessed>
    <b:RefOrder>3</b:RefOrder>
  </b:Source>
  <b:Source>
    <b:Tag>RIE11</b:Tag>
    <b:SourceType>ConferenceProceedings</b:SourceType>
    <b:Guid>{B418A6C8-2121-40DE-B75F-40041F808426}</b:Guid>
    <b:Title>Identifying Relationships between Physiological Measures and Evaluation Metrics for 3D Interaction Techniques</b:Title>
    <b:City>Lisbon</b:City>
    <b:Year>2011</b:Year>
    <b:Pages>662-679</b:Pages>
    <b:Volume>6948</b:Volume>
    <b:ConferenceName>Proceedings of INTERACT 2011</b:ConferenceName>
    <b:Publisher>Springer</b:Publisher>
    <b:Author>
      <b:Author>
        <b:NameList>
          <b:Person>
            <b:Last>RIEDER</b:Last>
            <b:First>Rafael</b:First>
          </b:Person>
          <b:Person>
            <b:Last>KRISTENSEN</b:Last>
            <b:Middle>Haag</b:Middle>
            <b:First>Christian</b:First>
          </b:Person>
          <b:Person>
            <b:Last>PINHO</b:Last>
            <b:Middle>Sarroglia</b:Middle>
            <b:First>Márcio</b:First>
          </b:Person>
        </b:NameList>
      </b:Author>
    </b:Author>
    <b:ShortTitle>INTERACT 2011 IFIP TC13 Conference on Human-Computer Interaction, XIII</b:ShortTitle>
    <b:RefOrder>4</b:RefOrder>
  </b:Source>
  <b:Source>
    <b:Tag>MAL00</b:Tag>
    <b:SourceType>Patent</b:SourceType>
    <b:Guid>{C3435FD5-1DE6-4F04-957F-B3F47011098A}</b:Guid>
    <b:Title>Inventor de uma Bibliografia em uma Data Improvável</b:Title>
    <b:Year>2000</b:Year>
    <b:Month>Fev.</b:Month>
    <b:Day>30</b:Day>
    <b:PatentNumber>INPI 123.456</b:PatentNumber>
    <b:Author>
      <b:Inventor>
        <b:NameList>
          <b:Person>
            <b:Last>MALUQUINHO</b:Last>
            <b:First>Menino</b:First>
          </b:Person>
        </b:NameList>
      </b:Inventor>
    </b:Author>
    <b:RefOrder>2</b:RefOrder>
  </b:Source>
  <b:Source>
    <b:Tag>DET70</b:Tag>
    <b:SourceType>Book</b:SourceType>
    <b:Guid>{01CC2567-FC22-4E43-8D8B-A3E9AA8F25D4}</b:Guid>
    <b:Title>Um livro que não existe</b:Title>
    <b:Year>1970</b:Year>
    <b:Pages>37</b:Pages>
    <b:City>Ghost</b:City>
    <b:Publisher>Fantasma</b:Publisher>
    <b:Edition>2</b:Edition>
    <b:Author>
      <b:Author>
        <b:NameList>
          <b:Person>
            <b:Last>DE TAL</b:Last>
            <b:First>Fulano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924FEB3E-DDD3-4CE0-8A9A-14AB3BC4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Template_PPGEH_2021_dez_308250 (14)</Template>
  <TotalTime>22</TotalTime>
  <Pages>60</Pages>
  <Words>8038</Words>
  <Characters>43408</Characters>
  <Application>Microsoft Office Word</Application>
  <DocSecurity>0</DocSecurity>
  <Lines>361</Lines>
  <Paragraphs>102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PPGEH 2021</vt:lpstr>
    </vt:vector>
  </TitlesOfParts>
  <Manager/>
  <Company>PPGEH/UPF</Company>
  <LinksUpToDate>false</LinksUpToDate>
  <CharactersWithSpaces>51344</CharactersWithSpaces>
  <SharedDoc>false</SharedDoc>
  <HyperlinkBase/>
  <HLinks>
    <vt:vector size="24" baseType="variant">
      <vt:variant>
        <vt:i4>1179698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_Toc179081239</vt:lpwstr>
      </vt:variant>
      <vt:variant>
        <vt:i4>1179698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_Toc179081238</vt:lpwstr>
      </vt:variant>
      <vt:variant>
        <vt:i4>1114160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_Toc179096178</vt:lpwstr>
      </vt:variant>
      <vt:variant>
        <vt:i4>1245233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_Toc179081128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PPGEH 2021</dc:title>
  <dc:subject/>
  <dc:creator>UPF</dc:creator>
  <cp:keywords/>
  <dc:description/>
  <cp:lastModifiedBy>Ana Luisa</cp:lastModifiedBy>
  <cp:revision>3</cp:revision>
  <cp:lastPrinted>2019-10-23T17:23:00Z</cp:lastPrinted>
  <dcterms:created xsi:type="dcterms:W3CDTF">2022-10-06T17:16:00Z</dcterms:created>
  <dcterms:modified xsi:type="dcterms:W3CDTF">2022-10-13T12:47:00Z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http://www.zotero.org/styles/associacao-brasileira-de-normas-tecnicas</vt:lpwstr>
  </property>
  <property fmtid="{D5CDD505-2E9C-101B-9397-08002B2CF9AE}" pid="7" name="Mendeley Recent Style Name 2_1">
    <vt:lpwstr>Associação Brasileira de Normas Técnicas (Portuguese - Brazil)</vt:lpwstr>
  </property>
  <property fmtid="{D5CDD505-2E9C-101B-9397-08002B2CF9AE}" pid="8" name="Mendeley Recent Style Id 3_1">
    <vt:lpwstr>http://www.zotero.org/styles/associacao-brasileira-de-normas-tecnicas-note</vt:lpwstr>
  </property>
  <property fmtid="{D5CDD505-2E9C-101B-9397-08002B2CF9AE}" pid="9" name="Mendeley Recent Style Name 3_1">
    <vt:lpwstr>Associação Brasileira de Normas Técnicas (note, Portuguese - Brazil)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http://www.zotero.org/styles/associacao-brasileira-de-normas-tecnicas-ipea</vt:lpwstr>
  </property>
  <property fmtid="{D5CDD505-2E9C-101B-9397-08002B2CF9AE}" pid="15" name="Mendeley Recent Style Name 6_1">
    <vt:lpwstr>Instituto de Pesquisa Econômica Aplicada - ABNT (Portuguese - Brazil)</vt:lpwstr>
  </property>
  <property fmtid="{D5CDD505-2E9C-101B-9397-08002B2CF9AE}" pid="16" name="Mendeley Recent Style Id 7_1">
    <vt:lpwstr>https://csl.mendeley.com/styles/8560973/associacao-brasileira-de-normas-tecnicas-ppgeh-2020</vt:lpwstr>
  </property>
  <property fmtid="{D5CDD505-2E9C-101B-9397-08002B2CF9AE}" pid="17" name="Mendeley Recent Style Name 7_1">
    <vt:lpwstr>Programa de Pós-Graduação em Envelhecimento Humano - ABNT</vt:lpwstr>
  </property>
  <property fmtid="{D5CDD505-2E9C-101B-9397-08002B2CF9AE}" pid="18" name="Mendeley Recent Style Id 8_1">
    <vt:lpwstr>http://www.zotero.org/styles/mastozoologia-neotropical</vt:lpwstr>
  </property>
  <property fmtid="{D5CDD505-2E9C-101B-9397-08002B2CF9AE}" pid="19" name="Mendeley Recent Style Name 8_1">
    <vt:lpwstr>Mastozoologia Neotropical</vt:lpwstr>
  </property>
  <property fmtid="{D5CDD505-2E9C-101B-9397-08002B2CF9AE}" pid="20" name="Mendeley Recent Style Id 9_1">
    <vt:lpwstr>http://www.zotero.org/styles/associacao-brasileira-de-normas-tecnicas-ufrgs</vt:lpwstr>
  </property>
  <property fmtid="{D5CDD505-2E9C-101B-9397-08002B2CF9AE}" pid="21" name="Mendeley Recent Style Name 9_1">
    <vt:lpwstr>Universidade Federal do Rio Grande do Sul - ABNT (autoria completa) (Portuguese - Brazil)</vt:lpwstr>
  </property>
  <property fmtid="{D5CDD505-2E9C-101B-9397-08002B2CF9AE}" pid="22" name="Mendeley Document_1">
    <vt:lpwstr>True</vt:lpwstr>
  </property>
</Properties>
</file>